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1988EB" w14:textId="77777777" w:rsidR="00DB49AC" w:rsidRPr="00FC14A2" w:rsidRDefault="00DB49AC">
      <w:pPr>
        <w:pStyle w:val="Textkrper"/>
        <w:rPr>
          <w:lang w:val="de-CH"/>
        </w:rPr>
      </w:pPr>
    </w:p>
    <w:p w14:paraId="16A670BF" w14:textId="77777777" w:rsidR="00DB49AC" w:rsidRPr="00FC14A2" w:rsidRDefault="00DB49AC">
      <w:pPr>
        <w:tabs>
          <w:tab w:val="left" w:pos="5400"/>
        </w:tabs>
        <w:rPr>
          <w:sz w:val="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85"/>
        <w:gridCol w:w="185"/>
        <w:gridCol w:w="1233"/>
        <w:gridCol w:w="367"/>
        <w:gridCol w:w="798"/>
        <w:gridCol w:w="118"/>
        <w:gridCol w:w="784"/>
        <w:gridCol w:w="400"/>
        <w:gridCol w:w="116"/>
        <w:gridCol w:w="589"/>
        <w:gridCol w:w="95"/>
        <w:gridCol w:w="205"/>
        <w:gridCol w:w="95"/>
        <w:gridCol w:w="705"/>
        <w:gridCol w:w="318"/>
        <w:gridCol w:w="177"/>
        <w:gridCol w:w="423"/>
        <w:gridCol w:w="300"/>
        <w:gridCol w:w="677"/>
        <w:gridCol w:w="700"/>
        <w:gridCol w:w="23"/>
        <w:gridCol w:w="692"/>
      </w:tblGrid>
      <w:tr w:rsidR="00DB49AC" w:rsidRPr="00FC14A2" w14:paraId="50F262BE" w14:textId="77777777">
        <w:tc>
          <w:tcPr>
            <w:tcW w:w="5470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14:paraId="0A400CE8" w14:textId="3225B4FC" w:rsidR="00DB49AC" w:rsidRPr="00FC14A2" w:rsidRDefault="00DB49AC">
            <w:pPr>
              <w:pStyle w:val="Fuzeile"/>
              <w:tabs>
                <w:tab w:val="clear" w:pos="4536"/>
                <w:tab w:val="clear" w:pos="9072"/>
              </w:tabs>
            </w:pPr>
            <w:r w:rsidRPr="00FC14A2">
              <w:rPr>
                <w:b/>
                <w:bCs/>
                <w:sz w:val="28"/>
              </w:rPr>
              <w:t xml:space="preserve">Anmeldung </w:t>
            </w:r>
            <w:r w:rsidR="00134BEA" w:rsidRPr="00FC14A2">
              <w:rPr>
                <w:b/>
                <w:bCs/>
                <w:sz w:val="28"/>
              </w:rPr>
              <w:t>Sanitätsdienst</w:t>
            </w:r>
          </w:p>
        </w:tc>
        <w:tc>
          <w:tcPr>
            <w:tcW w:w="4315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14:paraId="563BD8A0" w14:textId="7BE1C5E4" w:rsidR="00DB49AC" w:rsidRPr="00FC14A2" w:rsidRDefault="00DB49AC">
            <w:r w:rsidRPr="00FC14A2">
              <w:rPr>
                <w:b/>
                <w:bCs/>
              </w:rPr>
              <w:t xml:space="preserve">Bitte diese Anmeldung frühzeitig, spätestens </w:t>
            </w:r>
            <w:r w:rsidR="002731ED">
              <w:rPr>
                <w:b/>
                <w:bCs/>
              </w:rPr>
              <w:t>8</w:t>
            </w:r>
            <w:r w:rsidRPr="00FC14A2">
              <w:rPr>
                <w:b/>
                <w:bCs/>
              </w:rPr>
              <w:t xml:space="preserve"> Wochen vor der Veranstaltung an den Samariterverein senden.</w:t>
            </w:r>
          </w:p>
        </w:tc>
      </w:tr>
      <w:tr w:rsidR="00DB49AC" w:rsidRPr="00FC14A2" w14:paraId="5175ED24" w14:textId="77777777" w:rsidTr="00CB172C">
        <w:trPr>
          <w:trHeight w:val="397"/>
        </w:trPr>
        <w:tc>
          <w:tcPr>
            <w:tcW w:w="2203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DC2ED15" w14:textId="77777777" w:rsidR="00DB49AC" w:rsidRPr="00FC14A2" w:rsidRDefault="00DB49AC">
            <w:r w:rsidRPr="00FC14A2">
              <w:t>Veranstalter</w:t>
            </w:r>
          </w:p>
        </w:tc>
        <w:tc>
          <w:tcPr>
            <w:tcW w:w="7582" w:type="dxa"/>
            <w:gridSpan w:val="1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A0E4B92" w14:textId="77777777" w:rsidR="00DB49AC" w:rsidRPr="00FC14A2" w:rsidRDefault="00DB49AC">
            <w:r w:rsidRPr="00FC14A2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 w:rsidRPr="00FC14A2">
              <w:instrText xml:space="preserve"> FORMTEXT </w:instrText>
            </w:r>
            <w:r w:rsidRPr="00FC14A2">
              <w:fldChar w:fldCharType="separate"/>
            </w:r>
            <w:r w:rsidR="007A0DDF">
              <w:rPr>
                <w:noProof/>
              </w:rPr>
              <w:t> </w:t>
            </w:r>
            <w:r w:rsidR="007A0DDF">
              <w:rPr>
                <w:noProof/>
              </w:rPr>
              <w:t> </w:t>
            </w:r>
            <w:r w:rsidR="007A0DDF">
              <w:rPr>
                <w:noProof/>
              </w:rPr>
              <w:t> </w:t>
            </w:r>
            <w:r w:rsidR="007A0DDF">
              <w:rPr>
                <w:noProof/>
              </w:rPr>
              <w:t> </w:t>
            </w:r>
            <w:r w:rsidR="007A0DDF">
              <w:rPr>
                <w:noProof/>
              </w:rPr>
              <w:t> </w:t>
            </w:r>
            <w:r w:rsidRPr="00FC14A2">
              <w:fldChar w:fldCharType="end"/>
            </w:r>
            <w:bookmarkEnd w:id="0"/>
          </w:p>
        </w:tc>
      </w:tr>
      <w:tr w:rsidR="00DB49AC" w:rsidRPr="00FC14A2" w14:paraId="6878A286" w14:textId="77777777" w:rsidTr="00CB172C">
        <w:trPr>
          <w:trHeight w:val="397"/>
        </w:trPr>
        <w:tc>
          <w:tcPr>
            <w:tcW w:w="2203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4175466" w14:textId="77777777" w:rsidR="00DB49AC" w:rsidRPr="00FC14A2" w:rsidRDefault="00DB49AC">
            <w:r w:rsidRPr="00FC14A2">
              <w:t>Art der Veranstaltung</w:t>
            </w:r>
          </w:p>
        </w:tc>
        <w:tc>
          <w:tcPr>
            <w:tcW w:w="7582" w:type="dxa"/>
            <w:gridSpan w:val="1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7E0D8A1E" w14:textId="77777777" w:rsidR="00DB49AC" w:rsidRPr="00FC14A2" w:rsidRDefault="00DB49AC">
            <w:r w:rsidRPr="00FC14A2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C14A2">
              <w:instrText xml:space="preserve"> FORMTEXT </w:instrText>
            </w:r>
            <w:r w:rsidRPr="00FC14A2">
              <w:fldChar w:fldCharType="separate"/>
            </w:r>
            <w:r w:rsidR="007A0DDF">
              <w:rPr>
                <w:noProof/>
              </w:rPr>
              <w:t> </w:t>
            </w:r>
            <w:r w:rsidR="007A0DDF">
              <w:rPr>
                <w:noProof/>
              </w:rPr>
              <w:t> </w:t>
            </w:r>
            <w:r w:rsidR="007A0DDF">
              <w:rPr>
                <w:noProof/>
              </w:rPr>
              <w:t> </w:t>
            </w:r>
            <w:r w:rsidR="007A0DDF">
              <w:rPr>
                <w:noProof/>
              </w:rPr>
              <w:t> </w:t>
            </w:r>
            <w:r w:rsidR="007A0DDF">
              <w:rPr>
                <w:noProof/>
              </w:rPr>
              <w:t> </w:t>
            </w:r>
            <w:r w:rsidRPr="00FC14A2">
              <w:fldChar w:fldCharType="end"/>
            </w:r>
          </w:p>
        </w:tc>
      </w:tr>
      <w:tr w:rsidR="00DB49AC" w:rsidRPr="00FC14A2" w14:paraId="3A0978E4" w14:textId="77777777" w:rsidTr="00CB172C">
        <w:trPr>
          <w:trHeight w:val="397"/>
        </w:trPr>
        <w:tc>
          <w:tcPr>
            <w:tcW w:w="2203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6FFD1CF" w14:textId="77777777" w:rsidR="00DB49AC" w:rsidRPr="00FC14A2" w:rsidRDefault="00DB49AC">
            <w:r w:rsidRPr="00FC14A2">
              <w:t>Ort der Veranstaltung</w:t>
            </w:r>
          </w:p>
        </w:tc>
        <w:tc>
          <w:tcPr>
            <w:tcW w:w="7582" w:type="dxa"/>
            <w:gridSpan w:val="1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4F20D7F4" w14:textId="77777777" w:rsidR="00DB49AC" w:rsidRPr="00FC14A2" w:rsidRDefault="00DB49AC">
            <w:r w:rsidRPr="00FC14A2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C14A2">
              <w:instrText xml:space="preserve"> FORMTEXT </w:instrText>
            </w:r>
            <w:r w:rsidRPr="00FC14A2">
              <w:fldChar w:fldCharType="separate"/>
            </w:r>
            <w:r w:rsidR="007A0DDF">
              <w:rPr>
                <w:noProof/>
              </w:rPr>
              <w:t> </w:t>
            </w:r>
            <w:r w:rsidR="007A0DDF">
              <w:rPr>
                <w:noProof/>
              </w:rPr>
              <w:t> </w:t>
            </w:r>
            <w:r w:rsidR="007A0DDF">
              <w:rPr>
                <w:noProof/>
              </w:rPr>
              <w:t> </w:t>
            </w:r>
            <w:r w:rsidR="007A0DDF">
              <w:rPr>
                <w:noProof/>
              </w:rPr>
              <w:t> </w:t>
            </w:r>
            <w:r w:rsidR="007A0DDF">
              <w:rPr>
                <w:noProof/>
              </w:rPr>
              <w:t> </w:t>
            </w:r>
            <w:r w:rsidRPr="00FC14A2">
              <w:fldChar w:fldCharType="end"/>
            </w:r>
          </w:p>
        </w:tc>
      </w:tr>
      <w:tr w:rsidR="00CB172C" w:rsidRPr="00FC14A2" w14:paraId="7056B7A3" w14:textId="77777777" w:rsidTr="00A3284F">
        <w:trPr>
          <w:trHeight w:val="397"/>
        </w:trPr>
        <w:tc>
          <w:tcPr>
            <w:tcW w:w="78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86FA716" w14:textId="77777777" w:rsidR="00CB172C" w:rsidRPr="00FC14A2" w:rsidRDefault="00CB172C" w:rsidP="006F7072">
            <w:r w:rsidRPr="00FC14A2">
              <w:t>Datum: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E69ABD2" w14:textId="77777777" w:rsidR="00CB172C" w:rsidRPr="00FC14A2" w:rsidRDefault="00CB172C" w:rsidP="006F7072">
            <w:r w:rsidRPr="00FC14A2">
              <w:fldChar w:fldCharType="begin">
                <w:ffData>
                  <w:name w:val="Text2"/>
                  <w:enabled/>
                  <w:calcOnExit w:val="0"/>
                  <w:textInput>
                    <w:type w:val="date"/>
                    <w:format w:val="dd.MM.yy"/>
                  </w:textInput>
                </w:ffData>
              </w:fldChar>
            </w:r>
            <w:r w:rsidRPr="00FC14A2">
              <w:instrText xml:space="preserve"> FORMTEXT </w:instrText>
            </w:r>
            <w:r w:rsidRPr="00FC14A2">
              <w:fldChar w:fldCharType="separate"/>
            </w:r>
            <w:r w:rsidR="007A0DDF">
              <w:rPr>
                <w:noProof/>
              </w:rPr>
              <w:t> </w:t>
            </w:r>
            <w:r w:rsidR="007A0DDF">
              <w:rPr>
                <w:noProof/>
              </w:rPr>
              <w:t> </w:t>
            </w:r>
            <w:r w:rsidR="007A0DDF">
              <w:rPr>
                <w:noProof/>
              </w:rPr>
              <w:t> </w:t>
            </w:r>
            <w:r w:rsidR="007A0DDF">
              <w:rPr>
                <w:noProof/>
              </w:rPr>
              <w:t> </w:t>
            </w:r>
            <w:r w:rsidR="007A0DDF">
              <w:rPr>
                <w:noProof/>
              </w:rPr>
              <w:t> </w:t>
            </w:r>
            <w:r w:rsidRPr="00FC14A2">
              <w:fldChar w:fldCharType="end"/>
            </w:r>
          </w:p>
        </w:tc>
        <w:tc>
          <w:tcPr>
            <w:tcW w:w="116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06F14CF1" w14:textId="77777777" w:rsidR="00CB172C" w:rsidRPr="00FC14A2" w:rsidRDefault="00CB172C" w:rsidP="006F7072">
            <w:r w:rsidRPr="00FC14A2">
              <w:t>Zeit    von: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72216F1F" w14:textId="77777777" w:rsidR="00CB172C" w:rsidRPr="00FC14A2" w:rsidRDefault="00CB172C" w:rsidP="006F7072">
            <w:r w:rsidRPr="00FC14A2">
              <w:fldChar w:fldCharType="begin">
                <w:ffData>
                  <w:name w:val="Text3"/>
                  <w:enabled/>
                  <w:calcOnExit w:val="0"/>
                  <w:textInput>
                    <w:type w:val="date"/>
                    <w:format w:val="HH:mm"/>
                  </w:textInput>
                </w:ffData>
              </w:fldChar>
            </w:r>
            <w:r w:rsidRPr="00FC14A2">
              <w:instrText xml:space="preserve"> FORMTEXT </w:instrText>
            </w:r>
            <w:r w:rsidRPr="00FC14A2">
              <w:fldChar w:fldCharType="separate"/>
            </w:r>
            <w:r w:rsidR="007A0DDF">
              <w:rPr>
                <w:noProof/>
              </w:rPr>
              <w:t> </w:t>
            </w:r>
            <w:r w:rsidR="007A0DDF">
              <w:rPr>
                <w:noProof/>
              </w:rPr>
              <w:t> </w:t>
            </w:r>
            <w:r w:rsidR="007A0DDF">
              <w:rPr>
                <w:noProof/>
              </w:rPr>
              <w:t> </w:t>
            </w:r>
            <w:r w:rsidR="007A0DDF">
              <w:rPr>
                <w:noProof/>
              </w:rPr>
              <w:t> </w:t>
            </w:r>
            <w:r w:rsidR="007A0DDF">
              <w:rPr>
                <w:noProof/>
              </w:rPr>
              <w:t> </w:t>
            </w:r>
            <w:r w:rsidRPr="00FC14A2">
              <w:fldChar w:fldCharType="end"/>
            </w:r>
          </w:p>
        </w:tc>
        <w:tc>
          <w:tcPr>
            <w:tcW w:w="58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07B0F399" w14:textId="77777777" w:rsidR="00CB172C" w:rsidRPr="00FC14A2" w:rsidRDefault="00CB172C" w:rsidP="006F7072">
            <w:r w:rsidRPr="00FC14A2">
              <w:t>bis</w:t>
            </w:r>
          </w:p>
        </w:tc>
        <w:tc>
          <w:tcPr>
            <w:tcW w:w="141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2A7DE776" w14:textId="77777777" w:rsidR="00CB172C" w:rsidRPr="00FC14A2" w:rsidRDefault="00CB172C" w:rsidP="006F7072">
            <w:r w:rsidRPr="00FC14A2">
              <w:fldChar w:fldCharType="begin">
                <w:ffData>
                  <w:name w:val="Text3"/>
                  <w:enabled/>
                  <w:calcOnExit w:val="0"/>
                  <w:textInput>
                    <w:type w:val="date"/>
                    <w:format w:val="HH:mm"/>
                  </w:textInput>
                </w:ffData>
              </w:fldChar>
            </w:r>
            <w:r w:rsidRPr="00FC14A2">
              <w:instrText xml:space="preserve"> FORMTEXT </w:instrText>
            </w:r>
            <w:r w:rsidRPr="00FC14A2">
              <w:fldChar w:fldCharType="separate"/>
            </w:r>
            <w:r w:rsidR="007A0DDF">
              <w:rPr>
                <w:noProof/>
              </w:rPr>
              <w:t> </w:t>
            </w:r>
            <w:r w:rsidR="007A0DDF">
              <w:rPr>
                <w:noProof/>
              </w:rPr>
              <w:t> </w:t>
            </w:r>
            <w:r w:rsidR="007A0DDF">
              <w:rPr>
                <w:noProof/>
              </w:rPr>
              <w:t> </w:t>
            </w:r>
            <w:r w:rsidR="007A0DDF">
              <w:rPr>
                <w:noProof/>
              </w:rPr>
              <w:t> </w:t>
            </w:r>
            <w:r w:rsidR="007A0DDF">
              <w:rPr>
                <w:noProof/>
              </w:rPr>
              <w:t> </w:t>
            </w:r>
            <w:r w:rsidRPr="00FC14A2">
              <w:fldChar w:fldCharType="end"/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3B255A28" w14:textId="77777777" w:rsidR="00CB172C" w:rsidRPr="00FC14A2" w:rsidRDefault="00CB172C" w:rsidP="006F7072">
            <w:r w:rsidRPr="00FC14A2">
              <w:t>Uhr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23008487" w14:textId="77777777" w:rsidR="00CB172C" w:rsidRPr="00FC14A2" w:rsidRDefault="00CB172C" w:rsidP="006F7072">
            <w:r w:rsidRPr="00FC14A2">
              <w:t>=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65E8FA45" w14:textId="77777777" w:rsidR="00CB172C" w:rsidRPr="00FC14A2" w:rsidRDefault="00CB172C" w:rsidP="006F7072">
            <w:r w:rsidRPr="00FC14A2">
              <w:fldChar w:fldCharType="begin">
                <w:ffData>
                  <w:name w:val="Text4"/>
                  <w:enabled/>
                  <w:calcOnExit w:val="0"/>
                  <w:textInput>
                    <w:type w:val="number"/>
                    <w:format w:val="0.00"/>
                  </w:textInput>
                </w:ffData>
              </w:fldChar>
            </w:r>
            <w:r w:rsidRPr="00FC14A2">
              <w:instrText xml:space="preserve"> FORMTEXT </w:instrText>
            </w:r>
            <w:r w:rsidRPr="00FC14A2">
              <w:fldChar w:fldCharType="separate"/>
            </w:r>
            <w:r w:rsidR="007A0DDF">
              <w:rPr>
                <w:noProof/>
              </w:rPr>
              <w:t> </w:t>
            </w:r>
            <w:r w:rsidR="007A0DDF">
              <w:rPr>
                <w:noProof/>
              </w:rPr>
              <w:t> </w:t>
            </w:r>
            <w:r w:rsidR="007A0DDF">
              <w:rPr>
                <w:noProof/>
              </w:rPr>
              <w:t> </w:t>
            </w:r>
            <w:r w:rsidR="007A0DDF">
              <w:rPr>
                <w:noProof/>
              </w:rPr>
              <w:t> </w:t>
            </w:r>
            <w:r w:rsidR="007A0DDF">
              <w:rPr>
                <w:noProof/>
              </w:rPr>
              <w:t> </w:t>
            </w:r>
            <w:r w:rsidRPr="00FC14A2">
              <w:fldChar w:fldCharType="end"/>
            </w:r>
          </w:p>
        </w:tc>
        <w:tc>
          <w:tcPr>
            <w:tcW w:w="692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35D610FE" w14:textId="77777777" w:rsidR="00CB172C" w:rsidRPr="00FC14A2" w:rsidRDefault="00CB172C" w:rsidP="006F7072">
            <w:r w:rsidRPr="00FC14A2">
              <w:t>Std.</w:t>
            </w:r>
          </w:p>
        </w:tc>
      </w:tr>
      <w:tr w:rsidR="00DB49AC" w:rsidRPr="00FC14A2" w14:paraId="61A8218C" w14:textId="77777777" w:rsidTr="00A3284F">
        <w:trPr>
          <w:trHeight w:val="397"/>
        </w:trPr>
        <w:tc>
          <w:tcPr>
            <w:tcW w:w="78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9CFE079" w14:textId="77777777" w:rsidR="00DB49AC" w:rsidRPr="00FC14A2" w:rsidRDefault="00DB49AC">
            <w:r w:rsidRPr="00FC14A2">
              <w:t>Datum: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6E37054" w14:textId="77777777" w:rsidR="00DB49AC" w:rsidRPr="00FC14A2" w:rsidRDefault="00DB49AC">
            <w:r w:rsidRPr="00FC14A2">
              <w:fldChar w:fldCharType="begin">
                <w:ffData>
                  <w:name w:val="Text2"/>
                  <w:enabled/>
                  <w:calcOnExit w:val="0"/>
                  <w:textInput>
                    <w:type w:val="date"/>
                    <w:format w:val="dd.MM.yy"/>
                  </w:textInput>
                </w:ffData>
              </w:fldChar>
            </w:r>
            <w:bookmarkStart w:id="1" w:name="Text2"/>
            <w:r w:rsidRPr="00FC14A2">
              <w:instrText xml:space="preserve"> FORMTEXT </w:instrText>
            </w:r>
            <w:r w:rsidRPr="00FC14A2">
              <w:fldChar w:fldCharType="separate"/>
            </w:r>
            <w:r w:rsidR="007A0DDF">
              <w:rPr>
                <w:noProof/>
              </w:rPr>
              <w:t> </w:t>
            </w:r>
            <w:r w:rsidR="007A0DDF">
              <w:rPr>
                <w:noProof/>
              </w:rPr>
              <w:t> </w:t>
            </w:r>
            <w:r w:rsidR="007A0DDF">
              <w:rPr>
                <w:noProof/>
              </w:rPr>
              <w:t> </w:t>
            </w:r>
            <w:r w:rsidR="007A0DDF">
              <w:rPr>
                <w:noProof/>
              </w:rPr>
              <w:t> </w:t>
            </w:r>
            <w:r w:rsidR="007A0DDF">
              <w:rPr>
                <w:noProof/>
              </w:rPr>
              <w:t> </w:t>
            </w:r>
            <w:r w:rsidRPr="00FC14A2">
              <w:fldChar w:fldCharType="end"/>
            </w:r>
            <w:bookmarkEnd w:id="1"/>
          </w:p>
        </w:tc>
        <w:tc>
          <w:tcPr>
            <w:tcW w:w="116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E590F59" w14:textId="77777777" w:rsidR="00DB49AC" w:rsidRPr="00FC14A2" w:rsidRDefault="00DB49AC">
            <w:r w:rsidRPr="00FC14A2">
              <w:t>Zeit    von: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9AE9216" w14:textId="77777777" w:rsidR="00DB49AC" w:rsidRPr="00FC14A2" w:rsidRDefault="00DB49AC">
            <w:r w:rsidRPr="00FC14A2">
              <w:fldChar w:fldCharType="begin">
                <w:ffData>
                  <w:name w:val="Text3"/>
                  <w:enabled/>
                  <w:calcOnExit w:val="0"/>
                  <w:textInput>
                    <w:type w:val="date"/>
                    <w:format w:val="HH:mm"/>
                  </w:textInput>
                </w:ffData>
              </w:fldChar>
            </w:r>
            <w:bookmarkStart w:id="2" w:name="Text3"/>
            <w:r w:rsidRPr="00FC14A2">
              <w:instrText xml:space="preserve"> FORMTEXT </w:instrText>
            </w:r>
            <w:r w:rsidRPr="00FC14A2">
              <w:fldChar w:fldCharType="separate"/>
            </w:r>
            <w:r w:rsidR="007A0DDF">
              <w:rPr>
                <w:noProof/>
              </w:rPr>
              <w:t> </w:t>
            </w:r>
            <w:r w:rsidR="007A0DDF">
              <w:rPr>
                <w:noProof/>
              </w:rPr>
              <w:t> </w:t>
            </w:r>
            <w:r w:rsidR="007A0DDF">
              <w:rPr>
                <w:noProof/>
              </w:rPr>
              <w:t> </w:t>
            </w:r>
            <w:r w:rsidR="007A0DDF">
              <w:rPr>
                <w:noProof/>
              </w:rPr>
              <w:t> </w:t>
            </w:r>
            <w:r w:rsidR="007A0DDF">
              <w:rPr>
                <w:noProof/>
              </w:rPr>
              <w:t> </w:t>
            </w:r>
            <w:r w:rsidRPr="00FC14A2">
              <w:fldChar w:fldCharType="end"/>
            </w:r>
            <w:bookmarkEnd w:id="2"/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9273E25" w14:textId="77777777" w:rsidR="00DB49AC" w:rsidRPr="00FC14A2" w:rsidRDefault="00DB49AC">
            <w:r w:rsidRPr="00FC14A2">
              <w:t>bis</w:t>
            </w:r>
          </w:p>
        </w:tc>
        <w:tc>
          <w:tcPr>
            <w:tcW w:w="1418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187D75A" w14:textId="77777777" w:rsidR="00DB49AC" w:rsidRPr="00FC14A2" w:rsidRDefault="00DB49AC">
            <w:r w:rsidRPr="00FC14A2">
              <w:fldChar w:fldCharType="begin">
                <w:ffData>
                  <w:name w:val="Text3"/>
                  <w:enabled/>
                  <w:calcOnExit w:val="0"/>
                  <w:textInput>
                    <w:type w:val="date"/>
                    <w:format w:val="HH:mm"/>
                  </w:textInput>
                </w:ffData>
              </w:fldChar>
            </w:r>
            <w:r w:rsidRPr="00FC14A2">
              <w:instrText xml:space="preserve"> FORMTEXT </w:instrText>
            </w:r>
            <w:r w:rsidRPr="00FC14A2">
              <w:fldChar w:fldCharType="separate"/>
            </w:r>
            <w:r w:rsidR="007A0DDF">
              <w:rPr>
                <w:noProof/>
              </w:rPr>
              <w:t> </w:t>
            </w:r>
            <w:r w:rsidR="007A0DDF">
              <w:rPr>
                <w:noProof/>
              </w:rPr>
              <w:t> </w:t>
            </w:r>
            <w:r w:rsidR="007A0DDF">
              <w:rPr>
                <w:noProof/>
              </w:rPr>
              <w:t> </w:t>
            </w:r>
            <w:r w:rsidR="007A0DDF">
              <w:rPr>
                <w:noProof/>
              </w:rPr>
              <w:t> </w:t>
            </w:r>
            <w:r w:rsidR="007A0DDF">
              <w:rPr>
                <w:noProof/>
              </w:rPr>
              <w:t> </w:t>
            </w:r>
            <w:r w:rsidRPr="00FC14A2">
              <w:fldChar w:fldCharType="end"/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35D5D3B" w14:textId="77777777" w:rsidR="00DB49AC" w:rsidRPr="00FC14A2" w:rsidRDefault="00DB49AC">
            <w:r w:rsidRPr="00FC14A2">
              <w:t>Uhr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FCE697D" w14:textId="77777777" w:rsidR="00DB49AC" w:rsidRPr="00FC14A2" w:rsidRDefault="00DB49AC">
            <w:r w:rsidRPr="00FC14A2">
              <w:t>=</w:t>
            </w:r>
          </w:p>
        </w:tc>
        <w:tc>
          <w:tcPr>
            <w:tcW w:w="140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CB1BE12" w14:textId="77777777" w:rsidR="00DB49AC" w:rsidRPr="00FC14A2" w:rsidRDefault="00DB49AC">
            <w:r w:rsidRPr="00FC14A2">
              <w:fldChar w:fldCharType="begin">
                <w:ffData>
                  <w:name w:val="Text4"/>
                  <w:enabled/>
                  <w:calcOnExit w:val="0"/>
                  <w:textInput>
                    <w:type w:val="number"/>
                    <w:format w:val="0.00"/>
                  </w:textInput>
                </w:ffData>
              </w:fldChar>
            </w:r>
            <w:bookmarkStart w:id="3" w:name="Text4"/>
            <w:r w:rsidRPr="00FC14A2">
              <w:instrText xml:space="preserve"> FORMTEXT </w:instrText>
            </w:r>
            <w:r w:rsidRPr="00FC14A2">
              <w:fldChar w:fldCharType="separate"/>
            </w:r>
            <w:r w:rsidR="007A0DDF">
              <w:rPr>
                <w:noProof/>
              </w:rPr>
              <w:t> </w:t>
            </w:r>
            <w:r w:rsidR="007A0DDF">
              <w:rPr>
                <w:noProof/>
              </w:rPr>
              <w:t> </w:t>
            </w:r>
            <w:r w:rsidR="007A0DDF">
              <w:rPr>
                <w:noProof/>
              </w:rPr>
              <w:t> </w:t>
            </w:r>
            <w:r w:rsidR="007A0DDF">
              <w:rPr>
                <w:noProof/>
              </w:rPr>
              <w:t> </w:t>
            </w:r>
            <w:r w:rsidR="007A0DDF">
              <w:rPr>
                <w:noProof/>
              </w:rPr>
              <w:t> </w:t>
            </w:r>
            <w:r w:rsidRPr="00FC14A2">
              <w:fldChar w:fldCharType="end"/>
            </w:r>
            <w:bookmarkEnd w:id="3"/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9D59454" w14:textId="77777777" w:rsidR="00DB49AC" w:rsidRPr="00FC14A2" w:rsidRDefault="00DB49AC">
            <w:r w:rsidRPr="00FC14A2">
              <w:t>Std.</w:t>
            </w:r>
          </w:p>
        </w:tc>
      </w:tr>
      <w:tr w:rsidR="00DB49AC" w:rsidRPr="00FC14A2" w14:paraId="185253C9" w14:textId="77777777" w:rsidTr="00CB172C">
        <w:trPr>
          <w:trHeight w:val="397"/>
        </w:trPr>
        <w:tc>
          <w:tcPr>
            <w:tcW w:w="78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A1BD932" w14:textId="77777777" w:rsidR="00DB49AC" w:rsidRPr="00FC14A2" w:rsidRDefault="00DB49AC">
            <w:r w:rsidRPr="00FC14A2">
              <w:t>Datum: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696804C4" w14:textId="77777777" w:rsidR="00DB49AC" w:rsidRPr="00FC14A2" w:rsidRDefault="00DB49AC">
            <w:r w:rsidRPr="00FC14A2">
              <w:fldChar w:fldCharType="begin">
                <w:ffData>
                  <w:name w:val="Text2"/>
                  <w:enabled/>
                  <w:calcOnExit w:val="0"/>
                  <w:textInput>
                    <w:type w:val="date"/>
                    <w:format w:val="dd.MM.yy"/>
                  </w:textInput>
                </w:ffData>
              </w:fldChar>
            </w:r>
            <w:r w:rsidRPr="00FC14A2">
              <w:instrText xml:space="preserve"> FORMTEXT </w:instrText>
            </w:r>
            <w:r w:rsidRPr="00FC14A2">
              <w:fldChar w:fldCharType="separate"/>
            </w:r>
            <w:r w:rsidR="007A0DDF">
              <w:rPr>
                <w:noProof/>
              </w:rPr>
              <w:t> </w:t>
            </w:r>
            <w:r w:rsidR="007A0DDF">
              <w:rPr>
                <w:noProof/>
              </w:rPr>
              <w:t> </w:t>
            </w:r>
            <w:r w:rsidR="007A0DDF">
              <w:rPr>
                <w:noProof/>
              </w:rPr>
              <w:t> </w:t>
            </w:r>
            <w:r w:rsidR="007A0DDF">
              <w:rPr>
                <w:noProof/>
              </w:rPr>
              <w:t> </w:t>
            </w:r>
            <w:r w:rsidR="007A0DDF">
              <w:rPr>
                <w:noProof/>
              </w:rPr>
              <w:t> </w:t>
            </w:r>
            <w:r w:rsidRPr="00FC14A2">
              <w:fldChar w:fldCharType="end"/>
            </w:r>
          </w:p>
        </w:tc>
        <w:tc>
          <w:tcPr>
            <w:tcW w:w="116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68BB67B" w14:textId="77777777" w:rsidR="00DB49AC" w:rsidRPr="00FC14A2" w:rsidRDefault="00DB49AC">
            <w:r w:rsidRPr="00FC14A2">
              <w:t>Zeit    von: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48E4805F" w14:textId="77777777" w:rsidR="00DB49AC" w:rsidRPr="00FC14A2" w:rsidRDefault="00DB49AC">
            <w:r w:rsidRPr="00FC14A2">
              <w:fldChar w:fldCharType="begin">
                <w:ffData>
                  <w:name w:val="Text3"/>
                  <w:enabled/>
                  <w:calcOnExit w:val="0"/>
                  <w:textInput>
                    <w:type w:val="date"/>
                    <w:format w:val="HH:mm"/>
                  </w:textInput>
                </w:ffData>
              </w:fldChar>
            </w:r>
            <w:r w:rsidRPr="00FC14A2">
              <w:instrText xml:space="preserve"> FORMTEXT </w:instrText>
            </w:r>
            <w:r w:rsidRPr="00FC14A2">
              <w:fldChar w:fldCharType="separate"/>
            </w:r>
            <w:r w:rsidR="007A0DDF">
              <w:rPr>
                <w:noProof/>
              </w:rPr>
              <w:t> </w:t>
            </w:r>
            <w:r w:rsidR="007A0DDF">
              <w:rPr>
                <w:noProof/>
              </w:rPr>
              <w:t> </w:t>
            </w:r>
            <w:r w:rsidR="007A0DDF">
              <w:rPr>
                <w:noProof/>
              </w:rPr>
              <w:t> </w:t>
            </w:r>
            <w:r w:rsidR="007A0DDF">
              <w:rPr>
                <w:noProof/>
              </w:rPr>
              <w:t> </w:t>
            </w:r>
            <w:r w:rsidR="007A0DDF">
              <w:rPr>
                <w:noProof/>
              </w:rPr>
              <w:t> </w:t>
            </w:r>
            <w:r w:rsidRPr="00FC14A2">
              <w:fldChar w:fldCharType="end"/>
            </w: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11DA7BD" w14:textId="77777777" w:rsidR="00DB49AC" w:rsidRPr="00FC14A2" w:rsidRDefault="00DB49AC">
            <w:r w:rsidRPr="00FC14A2">
              <w:t>bis</w:t>
            </w:r>
          </w:p>
        </w:tc>
        <w:tc>
          <w:tcPr>
            <w:tcW w:w="141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69B8AE5D" w14:textId="77777777" w:rsidR="00DB49AC" w:rsidRPr="00FC14A2" w:rsidRDefault="00DB49AC">
            <w:r w:rsidRPr="00FC14A2">
              <w:fldChar w:fldCharType="begin">
                <w:ffData>
                  <w:name w:val="Text3"/>
                  <w:enabled/>
                  <w:calcOnExit w:val="0"/>
                  <w:textInput>
                    <w:type w:val="date"/>
                    <w:format w:val="HH:mm"/>
                  </w:textInput>
                </w:ffData>
              </w:fldChar>
            </w:r>
            <w:r w:rsidRPr="00FC14A2">
              <w:instrText xml:space="preserve"> FORMTEXT </w:instrText>
            </w:r>
            <w:r w:rsidRPr="00FC14A2">
              <w:fldChar w:fldCharType="separate"/>
            </w:r>
            <w:r w:rsidR="007A0DDF">
              <w:rPr>
                <w:noProof/>
              </w:rPr>
              <w:t> </w:t>
            </w:r>
            <w:r w:rsidR="007A0DDF">
              <w:rPr>
                <w:noProof/>
              </w:rPr>
              <w:t> </w:t>
            </w:r>
            <w:r w:rsidR="007A0DDF">
              <w:rPr>
                <w:noProof/>
              </w:rPr>
              <w:t> </w:t>
            </w:r>
            <w:r w:rsidR="007A0DDF">
              <w:rPr>
                <w:noProof/>
              </w:rPr>
              <w:t> </w:t>
            </w:r>
            <w:r w:rsidR="007A0DDF">
              <w:rPr>
                <w:noProof/>
              </w:rPr>
              <w:t> </w:t>
            </w:r>
            <w:r w:rsidRPr="00FC14A2">
              <w:fldChar w:fldCharType="end"/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D06022C" w14:textId="77777777" w:rsidR="00DB49AC" w:rsidRPr="00FC14A2" w:rsidRDefault="00DB49AC">
            <w:r w:rsidRPr="00FC14A2">
              <w:t>Uhr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A8E35DE" w14:textId="77777777" w:rsidR="00DB49AC" w:rsidRPr="00FC14A2" w:rsidRDefault="00DB49AC">
            <w:r w:rsidRPr="00FC14A2">
              <w:t>=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5CB53E11" w14:textId="77777777" w:rsidR="00DB49AC" w:rsidRPr="00FC14A2" w:rsidRDefault="00DB49AC">
            <w:r w:rsidRPr="00FC14A2">
              <w:fldChar w:fldCharType="begin">
                <w:ffData>
                  <w:name w:val="Text4"/>
                  <w:enabled/>
                  <w:calcOnExit w:val="0"/>
                  <w:textInput>
                    <w:type w:val="number"/>
                    <w:format w:val="0.00"/>
                  </w:textInput>
                </w:ffData>
              </w:fldChar>
            </w:r>
            <w:r w:rsidRPr="00FC14A2">
              <w:instrText xml:space="preserve"> FORMTEXT </w:instrText>
            </w:r>
            <w:r w:rsidRPr="00FC14A2">
              <w:fldChar w:fldCharType="separate"/>
            </w:r>
            <w:r w:rsidR="007A0DDF">
              <w:rPr>
                <w:noProof/>
              </w:rPr>
              <w:t> </w:t>
            </w:r>
            <w:r w:rsidR="007A0DDF">
              <w:rPr>
                <w:noProof/>
              </w:rPr>
              <w:t> </w:t>
            </w:r>
            <w:r w:rsidR="007A0DDF">
              <w:rPr>
                <w:noProof/>
              </w:rPr>
              <w:t> </w:t>
            </w:r>
            <w:r w:rsidR="007A0DDF">
              <w:rPr>
                <w:noProof/>
              </w:rPr>
              <w:t> </w:t>
            </w:r>
            <w:r w:rsidR="007A0DDF">
              <w:rPr>
                <w:noProof/>
              </w:rPr>
              <w:t> </w:t>
            </w:r>
            <w:r w:rsidRPr="00FC14A2">
              <w:fldChar w:fldCharType="end"/>
            </w: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01B09C3" w14:textId="77777777" w:rsidR="00DB49AC" w:rsidRPr="00FC14A2" w:rsidRDefault="00DB49AC">
            <w:r w:rsidRPr="00FC14A2">
              <w:t>Std.</w:t>
            </w:r>
          </w:p>
        </w:tc>
      </w:tr>
      <w:tr w:rsidR="00DB49AC" w:rsidRPr="00FC14A2" w14:paraId="6B7951F4" w14:textId="77777777" w:rsidTr="00CB172C">
        <w:trPr>
          <w:trHeight w:val="397"/>
        </w:trPr>
        <w:tc>
          <w:tcPr>
            <w:tcW w:w="2203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965069C" w14:textId="77777777" w:rsidR="00DB49AC" w:rsidRPr="00FC14A2" w:rsidRDefault="00DB49AC">
            <w:r w:rsidRPr="00FC14A2">
              <w:t>Name Kontaktperson:</w:t>
            </w:r>
          </w:p>
        </w:tc>
        <w:tc>
          <w:tcPr>
            <w:tcW w:w="3472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3BB582E" w14:textId="77777777" w:rsidR="00DB49AC" w:rsidRPr="00FC14A2" w:rsidRDefault="00DB49AC">
            <w:r w:rsidRPr="00FC14A2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C14A2">
              <w:instrText xml:space="preserve"> FORMTEXT </w:instrText>
            </w:r>
            <w:r w:rsidRPr="00FC14A2">
              <w:fldChar w:fldCharType="separate"/>
            </w:r>
            <w:r w:rsidR="007A0DDF">
              <w:rPr>
                <w:noProof/>
              </w:rPr>
              <w:t> </w:t>
            </w:r>
            <w:r w:rsidR="007A0DDF">
              <w:rPr>
                <w:noProof/>
              </w:rPr>
              <w:t> </w:t>
            </w:r>
            <w:r w:rsidR="007A0DDF">
              <w:rPr>
                <w:noProof/>
              </w:rPr>
              <w:t> </w:t>
            </w:r>
            <w:r w:rsidR="007A0DDF">
              <w:rPr>
                <w:noProof/>
              </w:rPr>
              <w:t> </w:t>
            </w:r>
            <w:r w:rsidR="007A0DDF">
              <w:rPr>
                <w:noProof/>
              </w:rPr>
              <w:t> </w:t>
            </w:r>
            <w:r w:rsidRPr="00FC14A2">
              <w:fldChar w:fldCharType="end"/>
            </w:r>
          </w:p>
        </w:tc>
        <w:tc>
          <w:tcPr>
            <w:tcW w:w="8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5329774" w14:textId="77777777" w:rsidR="00DB49AC" w:rsidRPr="00FC14A2" w:rsidRDefault="00DB49AC">
            <w:r w:rsidRPr="00FC14A2">
              <w:t>Tel. P.:</w:t>
            </w:r>
          </w:p>
        </w:tc>
        <w:tc>
          <w:tcPr>
            <w:tcW w:w="3310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0E92690" w14:textId="77777777" w:rsidR="00DB49AC" w:rsidRPr="00FC14A2" w:rsidRDefault="00DB49AC">
            <w:pPr>
              <w:ind w:right="-370"/>
            </w:pPr>
            <w:r w:rsidRPr="00FC14A2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C14A2">
              <w:instrText xml:space="preserve"> FORMTEXT </w:instrText>
            </w:r>
            <w:r w:rsidRPr="00FC14A2">
              <w:fldChar w:fldCharType="separate"/>
            </w:r>
            <w:r w:rsidR="007A0DDF">
              <w:rPr>
                <w:noProof/>
              </w:rPr>
              <w:t> </w:t>
            </w:r>
            <w:r w:rsidR="007A0DDF">
              <w:rPr>
                <w:noProof/>
              </w:rPr>
              <w:t> </w:t>
            </w:r>
            <w:r w:rsidR="007A0DDF">
              <w:rPr>
                <w:noProof/>
              </w:rPr>
              <w:t> </w:t>
            </w:r>
            <w:r w:rsidR="007A0DDF">
              <w:rPr>
                <w:noProof/>
              </w:rPr>
              <w:t> </w:t>
            </w:r>
            <w:r w:rsidR="007A0DDF">
              <w:rPr>
                <w:noProof/>
              </w:rPr>
              <w:t> </w:t>
            </w:r>
            <w:r w:rsidRPr="00FC14A2">
              <w:fldChar w:fldCharType="end"/>
            </w:r>
          </w:p>
        </w:tc>
      </w:tr>
      <w:tr w:rsidR="00DB49AC" w:rsidRPr="00FC14A2" w14:paraId="7DD1A715" w14:textId="77777777" w:rsidTr="00CB172C">
        <w:trPr>
          <w:trHeight w:val="397"/>
        </w:trPr>
        <w:tc>
          <w:tcPr>
            <w:tcW w:w="2203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849F035" w14:textId="77777777" w:rsidR="00DB49AC" w:rsidRPr="00FC14A2" w:rsidRDefault="00DB49AC">
            <w:r w:rsidRPr="00FC14A2">
              <w:t>Strasse/Ort:</w:t>
            </w:r>
          </w:p>
        </w:tc>
        <w:tc>
          <w:tcPr>
            <w:tcW w:w="3472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3790F0C1" w14:textId="77777777" w:rsidR="00DB49AC" w:rsidRPr="00FC14A2" w:rsidRDefault="00DB49AC">
            <w:r w:rsidRPr="00FC14A2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C14A2">
              <w:instrText xml:space="preserve"> FORMTEXT </w:instrText>
            </w:r>
            <w:r w:rsidRPr="00FC14A2">
              <w:fldChar w:fldCharType="separate"/>
            </w:r>
            <w:r w:rsidR="007A0DDF">
              <w:rPr>
                <w:noProof/>
              </w:rPr>
              <w:t> </w:t>
            </w:r>
            <w:r w:rsidR="007A0DDF">
              <w:rPr>
                <w:noProof/>
              </w:rPr>
              <w:t> </w:t>
            </w:r>
            <w:r w:rsidR="007A0DDF">
              <w:rPr>
                <w:noProof/>
              </w:rPr>
              <w:t> </w:t>
            </w:r>
            <w:r w:rsidR="007A0DDF">
              <w:rPr>
                <w:noProof/>
              </w:rPr>
              <w:t> </w:t>
            </w:r>
            <w:r w:rsidR="007A0DDF">
              <w:rPr>
                <w:noProof/>
              </w:rPr>
              <w:t> </w:t>
            </w:r>
            <w:r w:rsidRPr="00FC14A2">
              <w:fldChar w:fldCharType="end"/>
            </w:r>
          </w:p>
        </w:tc>
        <w:tc>
          <w:tcPr>
            <w:tcW w:w="8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E70EB3D" w14:textId="77777777" w:rsidR="00DB49AC" w:rsidRPr="00FC14A2" w:rsidRDefault="00DB49AC">
            <w:r w:rsidRPr="00FC14A2">
              <w:t>Tel. G.:</w:t>
            </w:r>
          </w:p>
        </w:tc>
        <w:tc>
          <w:tcPr>
            <w:tcW w:w="331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5CFD55CE" w14:textId="77777777" w:rsidR="00DB49AC" w:rsidRPr="00FC14A2" w:rsidRDefault="00DB49AC">
            <w:pPr>
              <w:ind w:right="-370"/>
            </w:pPr>
            <w:r w:rsidRPr="00FC14A2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C14A2">
              <w:instrText xml:space="preserve"> FORMTEXT </w:instrText>
            </w:r>
            <w:r w:rsidRPr="00FC14A2">
              <w:fldChar w:fldCharType="separate"/>
            </w:r>
            <w:r w:rsidR="007A0DDF">
              <w:rPr>
                <w:noProof/>
              </w:rPr>
              <w:t> </w:t>
            </w:r>
            <w:r w:rsidR="007A0DDF">
              <w:rPr>
                <w:noProof/>
              </w:rPr>
              <w:t> </w:t>
            </w:r>
            <w:r w:rsidR="007A0DDF">
              <w:rPr>
                <w:noProof/>
              </w:rPr>
              <w:t> </w:t>
            </w:r>
            <w:r w:rsidR="007A0DDF">
              <w:rPr>
                <w:noProof/>
              </w:rPr>
              <w:t> </w:t>
            </w:r>
            <w:r w:rsidR="007A0DDF">
              <w:rPr>
                <w:noProof/>
              </w:rPr>
              <w:t> </w:t>
            </w:r>
            <w:r w:rsidRPr="00FC14A2">
              <w:fldChar w:fldCharType="end"/>
            </w:r>
          </w:p>
        </w:tc>
      </w:tr>
      <w:tr w:rsidR="00F814A3" w:rsidRPr="00FC14A2" w14:paraId="022740C1" w14:textId="77777777" w:rsidTr="00CB172C">
        <w:trPr>
          <w:trHeight w:val="397"/>
        </w:trPr>
        <w:tc>
          <w:tcPr>
            <w:tcW w:w="2203" w:type="dxa"/>
            <w:gridSpan w:val="3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14:paraId="6F03DC5E" w14:textId="77777777" w:rsidR="00F814A3" w:rsidRPr="00FC14A2" w:rsidRDefault="00F814A3" w:rsidP="00F814A3">
            <w:r w:rsidRPr="00FC14A2">
              <w:t xml:space="preserve">Adresse für die </w:t>
            </w:r>
          </w:p>
          <w:p w14:paraId="0229F937" w14:textId="77777777" w:rsidR="00F814A3" w:rsidRPr="00FC14A2" w:rsidRDefault="00F814A3" w:rsidP="00F814A3">
            <w:r w:rsidRPr="00FC14A2">
              <w:t>Rechnungsstellung:</w:t>
            </w:r>
          </w:p>
        </w:tc>
        <w:tc>
          <w:tcPr>
            <w:tcW w:w="7582" w:type="dxa"/>
            <w:gridSpan w:val="1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F4A5839" w14:textId="77777777" w:rsidR="00F814A3" w:rsidRPr="00FC14A2" w:rsidRDefault="00F814A3">
            <w:r w:rsidRPr="00FC14A2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C14A2">
              <w:instrText xml:space="preserve"> FORMTEXT </w:instrText>
            </w:r>
            <w:r w:rsidRPr="00FC14A2">
              <w:fldChar w:fldCharType="separate"/>
            </w:r>
            <w:r w:rsidR="007A0DDF">
              <w:rPr>
                <w:noProof/>
              </w:rPr>
              <w:t> </w:t>
            </w:r>
            <w:r w:rsidR="007A0DDF">
              <w:rPr>
                <w:noProof/>
              </w:rPr>
              <w:t> </w:t>
            </w:r>
            <w:r w:rsidR="007A0DDF">
              <w:rPr>
                <w:noProof/>
              </w:rPr>
              <w:t> </w:t>
            </w:r>
            <w:r w:rsidR="007A0DDF">
              <w:rPr>
                <w:noProof/>
              </w:rPr>
              <w:t> </w:t>
            </w:r>
            <w:r w:rsidR="007A0DDF">
              <w:rPr>
                <w:noProof/>
              </w:rPr>
              <w:t> </w:t>
            </w:r>
            <w:r w:rsidRPr="00FC14A2">
              <w:fldChar w:fldCharType="end"/>
            </w:r>
          </w:p>
        </w:tc>
      </w:tr>
      <w:tr w:rsidR="00F814A3" w:rsidRPr="00FC14A2" w14:paraId="6F7C428B" w14:textId="77777777">
        <w:trPr>
          <w:trHeight w:val="454"/>
        </w:trPr>
        <w:tc>
          <w:tcPr>
            <w:tcW w:w="2203" w:type="dxa"/>
            <w:gridSpan w:val="3"/>
            <w:vMerge/>
            <w:tcBorders>
              <w:left w:val="nil"/>
              <w:bottom w:val="nil"/>
              <w:right w:val="nil"/>
            </w:tcBorders>
            <w:vAlign w:val="bottom"/>
          </w:tcPr>
          <w:p w14:paraId="36EBDF84" w14:textId="77777777" w:rsidR="00F814A3" w:rsidRPr="00FC14A2" w:rsidRDefault="00F814A3"/>
        </w:tc>
        <w:tc>
          <w:tcPr>
            <w:tcW w:w="7582" w:type="dxa"/>
            <w:gridSpan w:val="1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11EA95AA" w14:textId="77777777" w:rsidR="00F814A3" w:rsidRPr="00FC14A2" w:rsidRDefault="00F814A3">
            <w:r w:rsidRPr="00FC14A2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C14A2">
              <w:instrText xml:space="preserve"> FORMTEXT </w:instrText>
            </w:r>
            <w:r w:rsidRPr="00FC14A2">
              <w:fldChar w:fldCharType="separate"/>
            </w:r>
            <w:r w:rsidR="007A0DDF">
              <w:rPr>
                <w:noProof/>
              </w:rPr>
              <w:t> </w:t>
            </w:r>
            <w:r w:rsidR="007A0DDF">
              <w:rPr>
                <w:noProof/>
              </w:rPr>
              <w:t> </w:t>
            </w:r>
            <w:r w:rsidR="007A0DDF">
              <w:rPr>
                <w:noProof/>
              </w:rPr>
              <w:t> </w:t>
            </w:r>
            <w:r w:rsidR="007A0DDF">
              <w:rPr>
                <w:noProof/>
              </w:rPr>
              <w:t> </w:t>
            </w:r>
            <w:r w:rsidR="007A0DDF">
              <w:rPr>
                <w:noProof/>
              </w:rPr>
              <w:t> </w:t>
            </w:r>
            <w:r w:rsidRPr="00FC14A2">
              <w:fldChar w:fldCharType="end"/>
            </w:r>
          </w:p>
        </w:tc>
      </w:tr>
      <w:tr w:rsidR="00DB49AC" w:rsidRPr="00FC14A2" w14:paraId="7C0BBF30" w14:textId="77777777">
        <w:trPr>
          <w:trHeight w:val="454"/>
        </w:trPr>
        <w:tc>
          <w:tcPr>
            <w:tcW w:w="9785" w:type="dxa"/>
            <w:gridSpan w:val="2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D11B9A6" w14:textId="77777777" w:rsidR="00DB49AC" w:rsidRPr="00FC14A2" w:rsidRDefault="00DB49AC">
            <w:r w:rsidRPr="00FC14A2">
              <w:rPr>
                <w:b/>
                <w:bCs/>
              </w:rPr>
              <w:t>Beschreibung der Veranstaltung:</w:t>
            </w:r>
          </w:p>
        </w:tc>
      </w:tr>
      <w:tr w:rsidR="00DB49AC" w:rsidRPr="00FC14A2" w14:paraId="6CDCD687" w14:textId="77777777">
        <w:trPr>
          <w:trHeight w:val="340"/>
        </w:trPr>
        <w:tc>
          <w:tcPr>
            <w:tcW w:w="257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9B282E1" w14:textId="77777777" w:rsidR="00DB49AC" w:rsidRPr="00FC14A2" w:rsidRDefault="00DB49AC">
            <w:pPr>
              <w:pStyle w:val="berschrift4"/>
              <w:overflowPunct/>
              <w:autoSpaceDE/>
              <w:autoSpaceDN/>
              <w:adjustRightInd/>
              <w:textAlignment w:val="auto"/>
              <w:rPr>
                <w:lang w:val="de-CH"/>
              </w:rPr>
            </w:pPr>
            <w:r w:rsidRPr="00FC14A2">
              <w:rPr>
                <w:lang w:val="de-CH"/>
              </w:rPr>
              <w:t>Aktiv Beteiligte</w:t>
            </w:r>
          </w:p>
        </w:tc>
        <w:tc>
          <w:tcPr>
            <w:tcW w:w="5800" w:type="dxa"/>
            <w:gridSpan w:val="15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053E80E" w14:textId="77777777" w:rsidR="00DB49AC" w:rsidRPr="00FC14A2" w:rsidRDefault="00DB49AC">
            <w:r w:rsidRPr="00FC14A2">
              <w:t>Anzahl aktiv Beteiligte:</w:t>
            </w:r>
          </w:p>
        </w:tc>
        <w:tc>
          <w:tcPr>
            <w:tcW w:w="141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DFA0D4C" w14:textId="77777777" w:rsidR="00DB49AC" w:rsidRPr="00FC14A2" w:rsidRDefault="00DB49AC">
            <w:r w:rsidRPr="00FC14A2">
              <w:fldChar w:fldCharType="begin">
                <w:ffData>
                  <w:name w:val="Text5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bookmarkStart w:id="4" w:name="Text5"/>
            <w:r w:rsidRPr="00FC14A2">
              <w:instrText xml:space="preserve"> FORMTEXT </w:instrText>
            </w:r>
            <w:r w:rsidRPr="00FC14A2">
              <w:fldChar w:fldCharType="separate"/>
            </w:r>
            <w:r w:rsidR="007A0DDF">
              <w:rPr>
                <w:noProof/>
              </w:rPr>
              <w:t> </w:t>
            </w:r>
            <w:r w:rsidR="007A0DDF">
              <w:rPr>
                <w:noProof/>
              </w:rPr>
              <w:t> </w:t>
            </w:r>
            <w:r w:rsidR="007A0DDF">
              <w:rPr>
                <w:noProof/>
              </w:rPr>
              <w:t> </w:t>
            </w:r>
            <w:r w:rsidR="007A0DDF">
              <w:rPr>
                <w:noProof/>
              </w:rPr>
              <w:t> </w:t>
            </w:r>
            <w:r w:rsidR="007A0DDF">
              <w:rPr>
                <w:noProof/>
              </w:rPr>
              <w:t> </w:t>
            </w:r>
            <w:r w:rsidRPr="00FC14A2">
              <w:fldChar w:fldCharType="end"/>
            </w:r>
            <w:bookmarkEnd w:id="4"/>
          </w:p>
        </w:tc>
      </w:tr>
      <w:tr w:rsidR="00DB49AC" w:rsidRPr="00FC14A2" w14:paraId="0CCF2C11" w14:textId="77777777">
        <w:trPr>
          <w:trHeight w:val="340"/>
        </w:trPr>
        <w:tc>
          <w:tcPr>
            <w:tcW w:w="257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F1EF0ED" w14:textId="77777777" w:rsidR="00DB49AC" w:rsidRPr="00FC14A2" w:rsidRDefault="00DB49AC"/>
        </w:tc>
        <w:tc>
          <w:tcPr>
            <w:tcW w:w="5800" w:type="dxa"/>
            <w:gridSpan w:val="15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10DA5EB" w14:textId="77777777" w:rsidR="00DB49AC" w:rsidRPr="00FC14A2" w:rsidRDefault="00DB49AC"/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3A2D88D" w14:textId="77777777" w:rsidR="00DB49AC" w:rsidRPr="00FC14A2" w:rsidRDefault="00DB49AC">
            <w:r w:rsidRPr="00FC14A2">
              <w:t>ja</w:t>
            </w:r>
          </w:p>
        </w:tc>
        <w:tc>
          <w:tcPr>
            <w:tcW w:w="7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95A6B32" w14:textId="77777777" w:rsidR="00DB49AC" w:rsidRPr="00FC14A2" w:rsidRDefault="00DB49AC">
            <w:r w:rsidRPr="00FC14A2">
              <w:t>nein</w:t>
            </w:r>
          </w:p>
        </w:tc>
      </w:tr>
      <w:tr w:rsidR="00DB49AC" w:rsidRPr="00FC14A2" w14:paraId="42649106" w14:textId="77777777">
        <w:trPr>
          <w:trHeight w:val="340"/>
        </w:trPr>
        <w:tc>
          <w:tcPr>
            <w:tcW w:w="257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2DA45EC" w14:textId="77777777" w:rsidR="00DB49AC" w:rsidRPr="00FC14A2" w:rsidRDefault="00DB49AC"/>
        </w:tc>
        <w:tc>
          <w:tcPr>
            <w:tcW w:w="5800" w:type="dxa"/>
            <w:gridSpan w:val="15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AB915A0" w14:textId="77777777" w:rsidR="00DB49AC" w:rsidRPr="00FC14A2" w:rsidRDefault="00DB49AC">
            <w:r w:rsidRPr="00FC14A2">
              <w:t>Sind die aktiv Beteiligten körperlich stark gefordert?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97F5904" w14:textId="77777777" w:rsidR="00DB49AC" w:rsidRPr="00FC14A2" w:rsidRDefault="00DB49AC">
            <w:r w:rsidRPr="00FC14A2"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Kontrollkästchen1"/>
            <w:r w:rsidRPr="00FC14A2">
              <w:instrText xml:space="preserve"> FORMCHECKBOX </w:instrText>
            </w:r>
            <w:r w:rsidR="00E81005">
              <w:fldChar w:fldCharType="separate"/>
            </w:r>
            <w:r w:rsidRPr="00FC14A2">
              <w:fldChar w:fldCharType="end"/>
            </w:r>
            <w:bookmarkEnd w:id="5"/>
          </w:p>
        </w:tc>
        <w:tc>
          <w:tcPr>
            <w:tcW w:w="7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586E0A3" w14:textId="77777777" w:rsidR="00DB49AC" w:rsidRPr="00FC14A2" w:rsidRDefault="00DB49AC">
            <w:r w:rsidRPr="00FC14A2"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Kontrollkästchen2"/>
            <w:r w:rsidRPr="00FC14A2">
              <w:instrText xml:space="preserve"> FORMCHECKBOX </w:instrText>
            </w:r>
            <w:r w:rsidR="00E81005">
              <w:fldChar w:fldCharType="separate"/>
            </w:r>
            <w:r w:rsidRPr="00FC14A2">
              <w:fldChar w:fldCharType="end"/>
            </w:r>
            <w:bookmarkEnd w:id="6"/>
          </w:p>
        </w:tc>
      </w:tr>
      <w:tr w:rsidR="00DB49AC" w:rsidRPr="00FC14A2" w14:paraId="334C0E79" w14:textId="77777777">
        <w:trPr>
          <w:trHeight w:val="340"/>
        </w:trPr>
        <w:tc>
          <w:tcPr>
            <w:tcW w:w="257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71C7BC8" w14:textId="77777777" w:rsidR="00DB49AC" w:rsidRPr="00FC14A2" w:rsidRDefault="00DB49AC"/>
        </w:tc>
        <w:tc>
          <w:tcPr>
            <w:tcW w:w="5800" w:type="dxa"/>
            <w:gridSpan w:val="15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AC57104" w14:textId="77777777" w:rsidR="00DB49AC" w:rsidRPr="00FC14A2" w:rsidRDefault="00DB49AC">
            <w:r w:rsidRPr="00FC14A2">
              <w:t>Sind die aktiv Beteiligten als Amateure tätig?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38D5342" w14:textId="77777777" w:rsidR="00DB49AC" w:rsidRPr="00FC14A2" w:rsidRDefault="00DB49AC">
            <w:r w:rsidRPr="00FC14A2"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Kontrollkästchen3"/>
            <w:r w:rsidRPr="00FC14A2">
              <w:instrText xml:space="preserve"> FORMCHECKBOX </w:instrText>
            </w:r>
            <w:r w:rsidR="00E81005">
              <w:fldChar w:fldCharType="separate"/>
            </w:r>
            <w:r w:rsidRPr="00FC14A2">
              <w:fldChar w:fldCharType="end"/>
            </w:r>
            <w:bookmarkEnd w:id="7"/>
          </w:p>
        </w:tc>
        <w:tc>
          <w:tcPr>
            <w:tcW w:w="7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FBFFCA4" w14:textId="77777777" w:rsidR="00DB49AC" w:rsidRPr="00FC14A2" w:rsidRDefault="00DB49AC">
            <w:r w:rsidRPr="00FC14A2"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Kontrollkästchen4"/>
            <w:r w:rsidRPr="00FC14A2">
              <w:instrText xml:space="preserve"> FORMCHECKBOX </w:instrText>
            </w:r>
            <w:r w:rsidR="00E81005">
              <w:fldChar w:fldCharType="separate"/>
            </w:r>
            <w:r w:rsidRPr="00FC14A2">
              <w:fldChar w:fldCharType="end"/>
            </w:r>
            <w:bookmarkEnd w:id="8"/>
          </w:p>
        </w:tc>
      </w:tr>
      <w:tr w:rsidR="00DB49AC" w:rsidRPr="00FC14A2" w14:paraId="4FD8C1A5" w14:textId="77777777">
        <w:trPr>
          <w:trHeight w:val="340"/>
        </w:trPr>
        <w:tc>
          <w:tcPr>
            <w:tcW w:w="257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7D40B35" w14:textId="77777777" w:rsidR="00DB49AC" w:rsidRPr="00FC14A2" w:rsidRDefault="00DB49AC"/>
        </w:tc>
        <w:tc>
          <w:tcPr>
            <w:tcW w:w="5800" w:type="dxa"/>
            <w:gridSpan w:val="15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CBE9C29" w14:textId="77777777" w:rsidR="00DB49AC" w:rsidRPr="00FC14A2" w:rsidRDefault="00DB49AC">
            <w:r w:rsidRPr="00FC14A2">
              <w:t>Ist der Ausbildungs-/Trainingsstand eher tief?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779BBAA" w14:textId="77777777" w:rsidR="00DB49AC" w:rsidRPr="00FC14A2" w:rsidRDefault="00DB49AC">
            <w:r w:rsidRPr="00FC14A2"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C14A2">
              <w:instrText xml:space="preserve"> FORMCHECKBOX </w:instrText>
            </w:r>
            <w:r w:rsidR="00E81005">
              <w:fldChar w:fldCharType="separate"/>
            </w:r>
            <w:r w:rsidRPr="00FC14A2">
              <w:fldChar w:fldCharType="end"/>
            </w:r>
          </w:p>
        </w:tc>
        <w:tc>
          <w:tcPr>
            <w:tcW w:w="7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42162D1" w14:textId="77777777" w:rsidR="00DB49AC" w:rsidRPr="00FC14A2" w:rsidRDefault="00DB49AC">
            <w:r w:rsidRPr="00FC14A2"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C14A2">
              <w:instrText xml:space="preserve"> FORMCHECKBOX </w:instrText>
            </w:r>
            <w:r w:rsidR="00E81005">
              <w:fldChar w:fldCharType="separate"/>
            </w:r>
            <w:r w:rsidRPr="00FC14A2">
              <w:fldChar w:fldCharType="end"/>
            </w:r>
          </w:p>
        </w:tc>
      </w:tr>
      <w:tr w:rsidR="00DB49AC" w:rsidRPr="00FC14A2" w14:paraId="1B869B9B" w14:textId="77777777">
        <w:trPr>
          <w:trHeight w:val="340"/>
        </w:trPr>
        <w:tc>
          <w:tcPr>
            <w:tcW w:w="257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989A8FD" w14:textId="77777777" w:rsidR="00DB49AC" w:rsidRPr="00FC14A2" w:rsidRDefault="00DB49AC"/>
        </w:tc>
        <w:tc>
          <w:tcPr>
            <w:tcW w:w="5800" w:type="dxa"/>
            <w:gridSpan w:val="15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124C7C7" w14:textId="77777777" w:rsidR="00DB49AC" w:rsidRPr="00FC14A2" w:rsidRDefault="00DB49AC">
            <w:r w:rsidRPr="00FC14A2">
              <w:t>Birgt die Betätigung ein spezielles Unfallrisiko?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B10FD47" w14:textId="77777777" w:rsidR="00DB49AC" w:rsidRPr="00FC14A2" w:rsidRDefault="00DB49AC">
            <w:r w:rsidRPr="00FC14A2"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C14A2">
              <w:instrText xml:space="preserve"> FORMCHECKBOX </w:instrText>
            </w:r>
            <w:r w:rsidR="00E81005">
              <w:fldChar w:fldCharType="separate"/>
            </w:r>
            <w:r w:rsidRPr="00FC14A2">
              <w:fldChar w:fldCharType="end"/>
            </w:r>
          </w:p>
        </w:tc>
        <w:tc>
          <w:tcPr>
            <w:tcW w:w="7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5D15A6C" w14:textId="77777777" w:rsidR="00DB49AC" w:rsidRPr="00FC14A2" w:rsidRDefault="00DB49AC">
            <w:r w:rsidRPr="00FC14A2"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C14A2">
              <w:instrText xml:space="preserve"> FORMCHECKBOX </w:instrText>
            </w:r>
            <w:r w:rsidR="00E81005">
              <w:fldChar w:fldCharType="separate"/>
            </w:r>
            <w:r w:rsidRPr="00FC14A2">
              <w:fldChar w:fldCharType="end"/>
            </w:r>
          </w:p>
        </w:tc>
      </w:tr>
      <w:tr w:rsidR="00DB49AC" w:rsidRPr="00FC14A2" w14:paraId="2296573C" w14:textId="77777777">
        <w:trPr>
          <w:trHeight w:val="340"/>
        </w:trPr>
        <w:tc>
          <w:tcPr>
            <w:tcW w:w="257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60C4FE5" w14:textId="77777777" w:rsidR="00DB49AC" w:rsidRPr="00FC14A2" w:rsidRDefault="00DB49AC"/>
        </w:tc>
        <w:tc>
          <w:tcPr>
            <w:tcW w:w="210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161BBB6" w14:textId="77777777" w:rsidR="00DB49AC" w:rsidRPr="00FC14A2" w:rsidRDefault="00DB49AC">
            <w:r w:rsidRPr="00FC14A2">
              <w:t>Wenn ja, welches?</w:t>
            </w:r>
          </w:p>
        </w:tc>
        <w:tc>
          <w:tcPr>
            <w:tcW w:w="5115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D6B25CF" w14:textId="77777777" w:rsidR="00DB49AC" w:rsidRPr="00FC14A2" w:rsidRDefault="00DB49AC">
            <w:r w:rsidRPr="00FC14A2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C14A2">
              <w:instrText xml:space="preserve"> FORMTEXT </w:instrText>
            </w:r>
            <w:r w:rsidRPr="00FC14A2">
              <w:fldChar w:fldCharType="separate"/>
            </w:r>
            <w:r w:rsidR="007A0DDF">
              <w:rPr>
                <w:noProof/>
              </w:rPr>
              <w:t> </w:t>
            </w:r>
            <w:r w:rsidR="007A0DDF">
              <w:rPr>
                <w:noProof/>
              </w:rPr>
              <w:t> </w:t>
            </w:r>
            <w:r w:rsidR="007A0DDF">
              <w:rPr>
                <w:noProof/>
              </w:rPr>
              <w:t> </w:t>
            </w:r>
            <w:r w:rsidR="007A0DDF">
              <w:rPr>
                <w:noProof/>
              </w:rPr>
              <w:t> </w:t>
            </w:r>
            <w:r w:rsidR="007A0DDF">
              <w:rPr>
                <w:noProof/>
              </w:rPr>
              <w:t> </w:t>
            </w:r>
            <w:r w:rsidRPr="00FC14A2">
              <w:fldChar w:fldCharType="end"/>
            </w:r>
          </w:p>
        </w:tc>
      </w:tr>
      <w:tr w:rsidR="00DB49AC" w:rsidRPr="00FC14A2" w14:paraId="4AB6E72C" w14:textId="77777777">
        <w:trPr>
          <w:trHeight w:val="340"/>
        </w:trPr>
        <w:tc>
          <w:tcPr>
            <w:tcW w:w="257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C9D54E3" w14:textId="77777777" w:rsidR="00DB49AC" w:rsidRPr="00FC14A2" w:rsidRDefault="00DB49AC"/>
        </w:tc>
        <w:tc>
          <w:tcPr>
            <w:tcW w:w="5800" w:type="dxa"/>
            <w:gridSpan w:val="15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ACE7C3B" w14:textId="77777777" w:rsidR="00DB49AC" w:rsidRPr="00FC14A2" w:rsidRDefault="00DB49AC">
            <w:r w:rsidRPr="00FC14A2">
              <w:t>Besteht Körperkontakt (Kampfsport/Mannschaften)?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E80AF57" w14:textId="77777777" w:rsidR="00DB49AC" w:rsidRPr="00FC14A2" w:rsidRDefault="00DB49AC">
            <w:r w:rsidRPr="00FC14A2"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C14A2">
              <w:instrText xml:space="preserve"> FORMCHECKBOX </w:instrText>
            </w:r>
            <w:r w:rsidR="00E81005">
              <w:fldChar w:fldCharType="separate"/>
            </w:r>
            <w:r w:rsidRPr="00FC14A2">
              <w:fldChar w:fldCharType="end"/>
            </w:r>
          </w:p>
        </w:tc>
        <w:tc>
          <w:tcPr>
            <w:tcW w:w="7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9D35028" w14:textId="77777777" w:rsidR="00DB49AC" w:rsidRPr="00FC14A2" w:rsidRDefault="00DB49AC">
            <w:r w:rsidRPr="00FC14A2"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C14A2">
              <w:instrText xml:space="preserve"> FORMCHECKBOX </w:instrText>
            </w:r>
            <w:r w:rsidR="00E81005">
              <w:fldChar w:fldCharType="separate"/>
            </w:r>
            <w:r w:rsidRPr="00FC14A2">
              <w:fldChar w:fldCharType="end"/>
            </w:r>
          </w:p>
        </w:tc>
      </w:tr>
      <w:tr w:rsidR="00DB49AC" w:rsidRPr="00FC14A2" w14:paraId="6484AA86" w14:textId="77777777">
        <w:trPr>
          <w:trHeight w:val="340"/>
        </w:trPr>
        <w:tc>
          <w:tcPr>
            <w:tcW w:w="257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5CF5840" w14:textId="77777777" w:rsidR="00DB49AC" w:rsidRPr="00FC14A2" w:rsidRDefault="00DB49AC"/>
        </w:tc>
        <w:tc>
          <w:tcPr>
            <w:tcW w:w="5800" w:type="dxa"/>
            <w:gridSpan w:val="15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E798436" w14:textId="77777777" w:rsidR="00DB49AC" w:rsidRPr="00FC14A2" w:rsidRDefault="00DB49AC">
            <w:r w:rsidRPr="00FC14A2">
              <w:t>Sind Anhäufungen möglich (z.B. Fahrerfeld)?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6D1FA35" w14:textId="77777777" w:rsidR="00DB49AC" w:rsidRPr="00FC14A2" w:rsidRDefault="00DB49AC">
            <w:r w:rsidRPr="00FC14A2"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C14A2">
              <w:instrText xml:space="preserve"> FORMCHECKBOX </w:instrText>
            </w:r>
            <w:r w:rsidR="00E81005">
              <w:fldChar w:fldCharType="separate"/>
            </w:r>
            <w:r w:rsidRPr="00FC14A2">
              <w:fldChar w:fldCharType="end"/>
            </w:r>
          </w:p>
        </w:tc>
        <w:tc>
          <w:tcPr>
            <w:tcW w:w="7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078C75A" w14:textId="77777777" w:rsidR="00DB49AC" w:rsidRPr="00FC14A2" w:rsidRDefault="00DB49AC">
            <w:r w:rsidRPr="00FC14A2"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C14A2">
              <w:instrText xml:space="preserve"> FORMCHECKBOX </w:instrText>
            </w:r>
            <w:r w:rsidR="00E81005">
              <w:fldChar w:fldCharType="separate"/>
            </w:r>
            <w:r w:rsidRPr="00FC14A2">
              <w:fldChar w:fldCharType="end"/>
            </w:r>
          </w:p>
        </w:tc>
      </w:tr>
      <w:tr w:rsidR="00DB49AC" w:rsidRPr="00FC14A2" w14:paraId="79EB9306" w14:textId="77777777">
        <w:trPr>
          <w:trHeight w:val="347"/>
        </w:trPr>
        <w:tc>
          <w:tcPr>
            <w:tcW w:w="257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08EC6FF" w14:textId="77777777" w:rsidR="00DB49AC" w:rsidRPr="00FC14A2" w:rsidRDefault="00DB49AC">
            <w:pPr>
              <w:rPr>
                <w:b/>
                <w:bCs/>
              </w:rPr>
            </w:pPr>
          </w:p>
        </w:tc>
        <w:tc>
          <w:tcPr>
            <w:tcW w:w="5800" w:type="dxa"/>
            <w:gridSpan w:val="15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0750932" w14:textId="77777777" w:rsidR="00DB49AC" w:rsidRPr="00FC14A2" w:rsidRDefault="00DB49AC"/>
        </w:tc>
        <w:tc>
          <w:tcPr>
            <w:tcW w:w="141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4EE6D7F" w14:textId="77777777" w:rsidR="00DB49AC" w:rsidRPr="00FC14A2" w:rsidRDefault="00DB49AC"/>
        </w:tc>
      </w:tr>
      <w:tr w:rsidR="00DB49AC" w:rsidRPr="00FC14A2" w14:paraId="7242C223" w14:textId="77777777">
        <w:trPr>
          <w:trHeight w:val="340"/>
        </w:trPr>
        <w:tc>
          <w:tcPr>
            <w:tcW w:w="257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D7450FA" w14:textId="77777777" w:rsidR="00DB49AC" w:rsidRPr="00FC14A2" w:rsidRDefault="00DB49AC">
            <w:r w:rsidRPr="00FC14A2">
              <w:rPr>
                <w:b/>
                <w:bCs/>
              </w:rPr>
              <w:t>Zuschauer/Besucher</w:t>
            </w:r>
          </w:p>
        </w:tc>
        <w:tc>
          <w:tcPr>
            <w:tcW w:w="5800" w:type="dxa"/>
            <w:gridSpan w:val="15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2537424" w14:textId="77777777" w:rsidR="00DB49AC" w:rsidRPr="00FC14A2" w:rsidRDefault="00DB49AC">
            <w:r w:rsidRPr="00FC14A2">
              <w:t xml:space="preserve">Anzahl </w:t>
            </w:r>
            <w:r w:rsidR="00F814A3" w:rsidRPr="00FC14A2">
              <w:t xml:space="preserve">erwartete </w:t>
            </w:r>
            <w:r w:rsidRPr="00FC14A2">
              <w:t>Zuschauer/Besucher:</w:t>
            </w:r>
          </w:p>
        </w:tc>
        <w:tc>
          <w:tcPr>
            <w:tcW w:w="141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69B6371" w14:textId="77777777" w:rsidR="00DB49AC" w:rsidRPr="00FC14A2" w:rsidRDefault="00DB49AC">
            <w:r w:rsidRPr="00FC14A2">
              <w:fldChar w:fldCharType="begin">
                <w:ffData>
                  <w:name w:val="Text5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 w:rsidRPr="00FC14A2">
              <w:instrText xml:space="preserve"> FORMTEXT </w:instrText>
            </w:r>
            <w:r w:rsidRPr="00FC14A2">
              <w:fldChar w:fldCharType="separate"/>
            </w:r>
            <w:r w:rsidR="007A0DDF">
              <w:rPr>
                <w:noProof/>
              </w:rPr>
              <w:t> </w:t>
            </w:r>
            <w:r w:rsidR="007A0DDF">
              <w:rPr>
                <w:noProof/>
              </w:rPr>
              <w:t> </w:t>
            </w:r>
            <w:r w:rsidR="007A0DDF">
              <w:rPr>
                <w:noProof/>
              </w:rPr>
              <w:t> </w:t>
            </w:r>
            <w:r w:rsidR="007A0DDF">
              <w:rPr>
                <w:noProof/>
              </w:rPr>
              <w:t> </w:t>
            </w:r>
            <w:r w:rsidR="007A0DDF">
              <w:rPr>
                <w:noProof/>
              </w:rPr>
              <w:t> </w:t>
            </w:r>
            <w:r w:rsidRPr="00FC14A2">
              <w:fldChar w:fldCharType="end"/>
            </w:r>
          </w:p>
        </w:tc>
      </w:tr>
      <w:tr w:rsidR="00DB49AC" w:rsidRPr="00FC14A2" w14:paraId="7706E259" w14:textId="77777777">
        <w:trPr>
          <w:trHeight w:val="340"/>
        </w:trPr>
        <w:tc>
          <w:tcPr>
            <w:tcW w:w="257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61E9BA0" w14:textId="77777777" w:rsidR="00DB49AC" w:rsidRPr="00FC14A2" w:rsidRDefault="00DB49AC"/>
        </w:tc>
        <w:tc>
          <w:tcPr>
            <w:tcW w:w="5800" w:type="dxa"/>
            <w:gridSpan w:val="15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F44F39C" w14:textId="77777777" w:rsidR="00DB49AC" w:rsidRPr="00FC14A2" w:rsidRDefault="00DB49AC">
            <w:r w:rsidRPr="00FC14A2">
              <w:t>Ist ein grosses Gedränge möglich?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3428122" w14:textId="77777777" w:rsidR="00DB49AC" w:rsidRPr="00FC14A2" w:rsidRDefault="00DB49AC">
            <w:r w:rsidRPr="00FC14A2"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C14A2">
              <w:instrText xml:space="preserve"> FORMCHECKBOX </w:instrText>
            </w:r>
            <w:r w:rsidR="00E81005">
              <w:fldChar w:fldCharType="separate"/>
            </w:r>
            <w:r w:rsidRPr="00FC14A2">
              <w:fldChar w:fldCharType="end"/>
            </w:r>
          </w:p>
        </w:tc>
        <w:tc>
          <w:tcPr>
            <w:tcW w:w="7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960F0E8" w14:textId="77777777" w:rsidR="00DB49AC" w:rsidRPr="00FC14A2" w:rsidRDefault="00DB49AC">
            <w:r w:rsidRPr="00FC14A2"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C14A2">
              <w:instrText xml:space="preserve"> FORMCHECKBOX </w:instrText>
            </w:r>
            <w:r w:rsidR="00E81005">
              <w:fldChar w:fldCharType="separate"/>
            </w:r>
            <w:r w:rsidRPr="00FC14A2">
              <w:fldChar w:fldCharType="end"/>
            </w:r>
          </w:p>
        </w:tc>
      </w:tr>
      <w:tr w:rsidR="00DB49AC" w:rsidRPr="00FC14A2" w14:paraId="61F43372" w14:textId="77777777">
        <w:trPr>
          <w:trHeight w:val="454"/>
        </w:trPr>
        <w:tc>
          <w:tcPr>
            <w:tcW w:w="257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E266A04" w14:textId="77777777" w:rsidR="00DB49AC" w:rsidRPr="00FC14A2" w:rsidRDefault="00DB49AC">
            <w:pPr>
              <w:spacing w:before="60"/>
            </w:pPr>
          </w:p>
        </w:tc>
        <w:tc>
          <w:tcPr>
            <w:tcW w:w="5800" w:type="dxa"/>
            <w:gridSpan w:val="15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2BDF4B2" w14:textId="77777777" w:rsidR="00DB49AC" w:rsidRPr="00FC14A2" w:rsidRDefault="00DB49AC">
            <w:pPr>
              <w:spacing w:before="60"/>
            </w:pPr>
            <w:r w:rsidRPr="00FC14A2">
              <w:t>Ist mit einer speziell gefährdeten Gruppe zu rechnen? (ältere Leute, Herzpatienten usw.)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C6110F4" w14:textId="77777777" w:rsidR="00DB49AC" w:rsidRPr="00FC14A2" w:rsidRDefault="00DB49AC">
            <w:pPr>
              <w:spacing w:before="60"/>
            </w:pPr>
            <w:r w:rsidRPr="00FC14A2"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C14A2">
              <w:instrText xml:space="preserve"> FORMCHECKBOX </w:instrText>
            </w:r>
            <w:r w:rsidR="00E81005">
              <w:fldChar w:fldCharType="separate"/>
            </w:r>
            <w:r w:rsidRPr="00FC14A2">
              <w:fldChar w:fldCharType="end"/>
            </w:r>
          </w:p>
        </w:tc>
        <w:tc>
          <w:tcPr>
            <w:tcW w:w="7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2D434A3" w14:textId="77777777" w:rsidR="00DB49AC" w:rsidRPr="00FC14A2" w:rsidRDefault="00DB49AC">
            <w:pPr>
              <w:spacing w:before="60"/>
            </w:pPr>
            <w:r w:rsidRPr="00FC14A2"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C14A2">
              <w:instrText xml:space="preserve"> FORMCHECKBOX </w:instrText>
            </w:r>
            <w:r w:rsidR="00E81005">
              <w:fldChar w:fldCharType="separate"/>
            </w:r>
            <w:r w:rsidRPr="00FC14A2">
              <w:fldChar w:fldCharType="end"/>
            </w:r>
          </w:p>
        </w:tc>
      </w:tr>
      <w:tr w:rsidR="00DB49AC" w:rsidRPr="00FC14A2" w14:paraId="488DC861" w14:textId="77777777">
        <w:trPr>
          <w:trHeight w:val="454"/>
        </w:trPr>
        <w:tc>
          <w:tcPr>
            <w:tcW w:w="257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0667B45" w14:textId="77777777" w:rsidR="00DB49AC" w:rsidRPr="00FC14A2" w:rsidRDefault="00DB49AC">
            <w:pPr>
              <w:spacing w:before="60"/>
            </w:pPr>
          </w:p>
        </w:tc>
        <w:tc>
          <w:tcPr>
            <w:tcW w:w="5800" w:type="dxa"/>
            <w:gridSpan w:val="15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694049F" w14:textId="77777777" w:rsidR="00DB49AC" w:rsidRPr="00FC14A2" w:rsidRDefault="00DB49AC">
            <w:pPr>
              <w:spacing w:before="60"/>
            </w:pPr>
            <w:r w:rsidRPr="00FC14A2">
              <w:t>Sind besondere Emotionen oder Einfluss von Alkohol/Drogen möglich?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78219A9" w14:textId="77777777" w:rsidR="00DB49AC" w:rsidRPr="00FC14A2" w:rsidRDefault="00DB49AC">
            <w:pPr>
              <w:spacing w:before="60"/>
            </w:pPr>
            <w:r w:rsidRPr="00FC14A2"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C14A2">
              <w:instrText xml:space="preserve"> FORMCHECKBOX </w:instrText>
            </w:r>
            <w:r w:rsidR="00E81005">
              <w:fldChar w:fldCharType="separate"/>
            </w:r>
            <w:r w:rsidRPr="00FC14A2">
              <w:fldChar w:fldCharType="end"/>
            </w:r>
          </w:p>
        </w:tc>
        <w:tc>
          <w:tcPr>
            <w:tcW w:w="7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51F3053" w14:textId="77777777" w:rsidR="00DB49AC" w:rsidRPr="00FC14A2" w:rsidRDefault="00DB49AC">
            <w:pPr>
              <w:spacing w:before="60"/>
            </w:pPr>
            <w:r w:rsidRPr="00FC14A2"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C14A2">
              <w:instrText xml:space="preserve"> FORMCHECKBOX </w:instrText>
            </w:r>
            <w:r w:rsidR="00E81005">
              <w:fldChar w:fldCharType="separate"/>
            </w:r>
            <w:r w:rsidRPr="00FC14A2">
              <w:fldChar w:fldCharType="end"/>
            </w:r>
          </w:p>
        </w:tc>
      </w:tr>
      <w:tr w:rsidR="00DB49AC" w:rsidRPr="00FC14A2" w14:paraId="5C912ADB" w14:textId="77777777">
        <w:trPr>
          <w:trHeight w:val="340"/>
        </w:trPr>
        <w:tc>
          <w:tcPr>
            <w:tcW w:w="257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24CFE32" w14:textId="77777777" w:rsidR="00DB49AC" w:rsidRPr="00FC14A2" w:rsidRDefault="00DB49AC">
            <w:pPr>
              <w:pStyle w:val="berschrift4"/>
              <w:overflowPunct/>
              <w:autoSpaceDE/>
              <w:autoSpaceDN/>
              <w:adjustRightInd/>
              <w:textAlignment w:val="auto"/>
              <w:rPr>
                <w:lang w:val="de-CH"/>
              </w:rPr>
            </w:pPr>
            <w:r w:rsidRPr="00FC14A2">
              <w:rPr>
                <w:lang w:val="de-CH"/>
              </w:rPr>
              <w:t>Umfeld</w:t>
            </w:r>
          </w:p>
        </w:tc>
        <w:tc>
          <w:tcPr>
            <w:tcW w:w="5800" w:type="dxa"/>
            <w:gridSpan w:val="15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EC0662E" w14:textId="77777777" w:rsidR="00DB49AC" w:rsidRPr="00FC14A2" w:rsidRDefault="00DB49AC">
            <w:pPr>
              <w:pStyle w:val="Fuzeile"/>
              <w:tabs>
                <w:tab w:val="clear" w:pos="4536"/>
                <w:tab w:val="clear" w:pos="9072"/>
              </w:tabs>
            </w:pPr>
            <w:r w:rsidRPr="00FC14A2">
              <w:t>Ist die Veranstaltung grossräumig verteilt?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61CDE63" w14:textId="77777777" w:rsidR="00DB49AC" w:rsidRPr="00FC14A2" w:rsidRDefault="00DB49AC">
            <w:r w:rsidRPr="00FC14A2"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C14A2">
              <w:instrText xml:space="preserve"> FORMCHECKBOX </w:instrText>
            </w:r>
            <w:r w:rsidR="00E81005">
              <w:fldChar w:fldCharType="separate"/>
            </w:r>
            <w:r w:rsidRPr="00FC14A2">
              <w:fldChar w:fldCharType="end"/>
            </w:r>
          </w:p>
        </w:tc>
        <w:tc>
          <w:tcPr>
            <w:tcW w:w="7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C8C471E" w14:textId="77777777" w:rsidR="00DB49AC" w:rsidRPr="00FC14A2" w:rsidRDefault="00DB49AC">
            <w:r w:rsidRPr="00FC14A2"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C14A2">
              <w:instrText xml:space="preserve"> FORMCHECKBOX </w:instrText>
            </w:r>
            <w:r w:rsidR="00E81005">
              <w:fldChar w:fldCharType="separate"/>
            </w:r>
            <w:r w:rsidRPr="00FC14A2">
              <w:fldChar w:fldCharType="end"/>
            </w:r>
          </w:p>
        </w:tc>
      </w:tr>
      <w:tr w:rsidR="00DB49AC" w:rsidRPr="00FC14A2" w14:paraId="58A639C6" w14:textId="77777777">
        <w:trPr>
          <w:trHeight w:val="340"/>
        </w:trPr>
        <w:tc>
          <w:tcPr>
            <w:tcW w:w="257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825EF32" w14:textId="77777777" w:rsidR="00DB49AC" w:rsidRPr="00FC14A2" w:rsidRDefault="00DB49AC">
            <w:pPr>
              <w:spacing w:before="60"/>
            </w:pPr>
          </w:p>
        </w:tc>
        <w:tc>
          <w:tcPr>
            <w:tcW w:w="5800" w:type="dxa"/>
            <w:gridSpan w:val="15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256309F" w14:textId="77777777" w:rsidR="00DB49AC" w:rsidRPr="00FC14A2" w:rsidRDefault="00DB49AC">
            <w:pPr>
              <w:spacing w:before="60"/>
            </w:pPr>
            <w:r w:rsidRPr="00FC14A2">
              <w:t>Sind besondere Einflüsse wie übermässige Hitze, Sauerstoffmangel usw. möglich?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F942D55" w14:textId="77777777" w:rsidR="00DB49AC" w:rsidRPr="00FC14A2" w:rsidRDefault="00DB49AC">
            <w:pPr>
              <w:spacing w:before="60"/>
            </w:pPr>
            <w:r w:rsidRPr="00FC14A2"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C14A2">
              <w:instrText xml:space="preserve"> FORMCHECKBOX </w:instrText>
            </w:r>
            <w:r w:rsidR="00E81005">
              <w:fldChar w:fldCharType="separate"/>
            </w:r>
            <w:r w:rsidRPr="00FC14A2">
              <w:fldChar w:fldCharType="end"/>
            </w:r>
          </w:p>
        </w:tc>
        <w:tc>
          <w:tcPr>
            <w:tcW w:w="7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29C1389" w14:textId="77777777" w:rsidR="00DB49AC" w:rsidRPr="00FC14A2" w:rsidRDefault="00DB49AC">
            <w:pPr>
              <w:spacing w:before="60"/>
            </w:pPr>
            <w:r w:rsidRPr="00FC14A2"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C14A2">
              <w:instrText xml:space="preserve"> FORMCHECKBOX </w:instrText>
            </w:r>
            <w:r w:rsidR="00E81005">
              <w:fldChar w:fldCharType="separate"/>
            </w:r>
            <w:r w:rsidRPr="00FC14A2">
              <w:fldChar w:fldCharType="end"/>
            </w:r>
          </w:p>
        </w:tc>
      </w:tr>
      <w:tr w:rsidR="00F814A3" w:rsidRPr="00FC14A2" w14:paraId="71D667D7" w14:textId="77777777">
        <w:trPr>
          <w:trHeight w:val="454"/>
        </w:trPr>
        <w:tc>
          <w:tcPr>
            <w:tcW w:w="257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C0333F2" w14:textId="77777777" w:rsidR="00F814A3" w:rsidRPr="00FC14A2" w:rsidRDefault="00F814A3" w:rsidP="00DB49AC">
            <w:pPr>
              <w:spacing w:before="60"/>
            </w:pPr>
          </w:p>
        </w:tc>
        <w:tc>
          <w:tcPr>
            <w:tcW w:w="5800" w:type="dxa"/>
            <w:gridSpan w:val="15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1ECD502" w14:textId="77777777" w:rsidR="00F814A3" w:rsidRPr="00FC14A2" w:rsidRDefault="00F814A3" w:rsidP="00C15952">
            <w:pPr>
              <w:spacing w:before="60"/>
            </w:pPr>
            <w:r w:rsidRPr="00FC14A2">
              <w:t xml:space="preserve">Gibt es aus </w:t>
            </w:r>
            <w:r w:rsidR="00C15952" w:rsidRPr="00FC14A2">
              <w:t xml:space="preserve">früheren </w:t>
            </w:r>
            <w:r w:rsidRPr="00FC14A2">
              <w:t>Veranstal</w:t>
            </w:r>
            <w:r w:rsidR="00C15952" w:rsidRPr="00FC14A2">
              <w:t xml:space="preserve">tungen Erkenntnisse über risikosteigernde Faktoren? 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5B47E94" w14:textId="77777777" w:rsidR="00F814A3" w:rsidRPr="00FC14A2" w:rsidRDefault="00F814A3" w:rsidP="00DB49AC">
            <w:pPr>
              <w:spacing w:before="60"/>
            </w:pPr>
            <w:r w:rsidRPr="00FC14A2"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C14A2">
              <w:instrText xml:space="preserve"> FORMCHECKBOX </w:instrText>
            </w:r>
            <w:r w:rsidR="00E81005">
              <w:fldChar w:fldCharType="separate"/>
            </w:r>
            <w:r w:rsidRPr="00FC14A2">
              <w:fldChar w:fldCharType="end"/>
            </w:r>
          </w:p>
        </w:tc>
        <w:tc>
          <w:tcPr>
            <w:tcW w:w="7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868A6DE" w14:textId="77777777" w:rsidR="00F814A3" w:rsidRPr="00FC14A2" w:rsidRDefault="00F814A3" w:rsidP="00DB49AC">
            <w:pPr>
              <w:spacing w:before="60"/>
            </w:pPr>
            <w:r w:rsidRPr="00FC14A2"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C14A2">
              <w:instrText xml:space="preserve"> FORMCHECKBOX </w:instrText>
            </w:r>
            <w:r w:rsidR="00E81005">
              <w:fldChar w:fldCharType="separate"/>
            </w:r>
            <w:r w:rsidRPr="00FC14A2">
              <w:fldChar w:fldCharType="end"/>
            </w:r>
          </w:p>
        </w:tc>
      </w:tr>
      <w:tr w:rsidR="00DB49AC" w:rsidRPr="00FC14A2" w14:paraId="2BD3A6E1" w14:textId="77777777">
        <w:trPr>
          <w:trHeight w:val="454"/>
        </w:trPr>
        <w:tc>
          <w:tcPr>
            <w:tcW w:w="257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95A911A" w14:textId="77777777" w:rsidR="00DB49AC" w:rsidRPr="00FC14A2" w:rsidRDefault="00DB49AC">
            <w:pPr>
              <w:pStyle w:val="berschrift4"/>
              <w:keepNext w:val="0"/>
              <w:overflowPunct/>
              <w:autoSpaceDE/>
              <w:autoSpaceDN/>
              <w:adjustRightInd/>
              <w:spacing w:before="60"/>
              <w:textAlignment w:val="auto"/>
              <w:rPr>
                <w:lang w:val="de-CH"/>
              </w:rPr>
            </w:pPr>
          </w:p>
        </w:tc>
        <w:tc>
          <w:tcPr>
            <w:tcW w:w="5800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27D5ECC" w14:textId="77777777" w:rsidR="00DB49AC" w:rsidRPr="00FC14A2" w:rsidRDefault="00DB49AC">
            <w:pPr>
              <w:spacing w:before="60"/>
            </w:pPr>
            <w:r w:rsidRPr="00FC14A2">
              <w:t>Beschreibung des Geländes (z.B. Halle, Sportplatz, Wald, Kiesgrube)</w:t>
            </w:r>
          </w:p>
          <w:p w14:paraId="0EAA9579" w14:textId="77777777" w:rsidR="00762898" w:rsidRPr="00FC14A2" w:rsidRDefault="00221B42">
            <w:pPr>
              <w:spacing w:before="60"/>
            </w:pPr>
            <w:r w:rsidRPr="00FC14A2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C14A2">
              <w:instrText xml:space="preserve"> FORMTEXT </w:instrText>
            </w:r>
            <w:r w:rsidRPr="00FC14A2">
              <w:fldChar w:fldCharType="separate"/>
            </w:r>
            <w:r w:rsidR="007A0DDF">
              <w:rPr>
                <w:noProof/>
              </w:rPr>
              <w:t> </w:t>
            </w:r>
            <w:r w:rsidR="007A0DDF">
              <w:rPr>
                <w:noProof/>
              </w:rPr>
              <w:t> </w:t>
            </w:r>
            <w:r w:rsidR="007A0DDF">
              <w:rPr>
                <w:noProof/>
              </w:rPr>
              <w:t> </w:t>
            </w:r>
            <w:r w:rsidR="007A0DDF">
              <w:rPr>
                <w:noProof/>
              </w:rPr>
              <w:t> </w:t>
            </w:r>
            <w:r w:rsidR="007A0DDF">
              <w:rPr>
                <w:noProof/>
              </w:rPr>
              <w:t> </w:t>
            </w:r>
            <w:r w:rsidRPr="00FC14A2">
              <w:fldChar w:fldCharType="end"/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13502DF" w14:textId="77777777" w:rsidR="00DB49AC" w:rsidRPr="00FC14A2" w:rsidRDefault="00DB49AC">
            <w:pPr>
              <w:spacing w:before="60"/>
            </w:pPr>
          </w:p>
        </w:tc>
        <w:tc>
          <w:tcPr>
            <w:tcW w:w="71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9BBFC88" w14:textId="77777777" w:rsidR="00DB49AC" w:rsidRPr="00FC14A2" w:rsidRDefault="00DB49AC">
            <w:pPr>
              <w:spacing w:before="60"/>
            </w:pPr>
          </w:p>
        </w:tc>
      </w:tr>
      <w:tr w:rsidR="00DB49AC" w:rsidRPr="00FC14A2" w14:paraId="244530A4" w14:textId="77777777">
        <w:trPr>
          <w:trHeight w:val="340"/>
        </w:trPr>
        <w:tc>
          <w:tcPr>
            <w:tcW w:w="257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1B5C56D" w14:textId="77777777" w:rsidR="00DB49AC" w:rsidRPr="00FC14A2" w:rsidRDefault="00DB49AC">
            <w:pPr>
              <w:pStyle w:val="berschrift4"/>
              <w:overflowPunct/>
              <w:autoSpaceDE/>
              <w:autoSpaceDN/>
              <w:adjustRightInd/>
              <w:textAlignment w:val="auto"/>
              <w:rPr>
                <w:lang w:val="de-CH"/>
              </w:rPr>
            </w:pPr>
          </w:p>
        </w:tc>
        <w:tc>
          <w:tcPr>
            <w:tcW w:w="5800" w:type="dxa"/>
            <w:gridSpan w:val="15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563CF92" w14:textId="77777777" w:rsidR="00DB49AC" w:rsidRPr="00FC14A2" w:rsidRDefault="00DB49AC">
            <w:r w:rsidRPr="00FC14A2">
              <w:t>Ist die Wettersituation risikosteigernd?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11F0050" w14:textId="77777777" w:rsidR="00DB49AC" w:rsidRPr="00FC14A2" w:rsidRDefault="00DB49AC">
            <w:r w:rsidRPr="00FC14A2"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C14A2">
              <w:instrText xml:space="preserve"> FORMCHECKBOX </w:instrText>
            </w:r>
            <w:r w:rsidR="00E81005">
              <w:fldChar w:fldCharType="separate"/>
            </w:r>
            <w:r w:rsidRPr="00FC14A2">
              <w:fldChar w:fldCharType="end"/>
            </w:r>
          </w:p>
        </w:tc>
        <w:tc>
          <w:tcPr>
            <w:tcW w:w="7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D5BC298" w14:textId="77777777" w:rsidR="00DB49AC" w:rsidRPr="00FC14A2" w:rsidRDefault="00DB49AC">
            <w:r w:rsidRPr="00FC14A2"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C14A2">
              <w:instrText xml:space="preserve"> FORMCHECKBOX </w:instrText>
            </w:r>
            <w:r w:rsidR="00E81005">
              <w:fldChar w:fldCharType="separate"/>
            </w:r>
            <w:r w:rsidRPr="00FC14A2">
              <w:fldChar w:fldCharType="end"/>
            </w:r>
          </w:p>
        </w:tc>
      </w:tr>
      <w:tr w:rsidR="00DB49AC" w:rsidRPr="00FC14A2" w14:paraId="0717907E" w14:textId="77777777">
        <w:trPr>
          <w:trHeight w:val="454"/>
        </w:trPr>
        <w:tc>
          <w:tcPr>
            <w:tcW w:w="9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D67BAE1" w14:textId="77777777" w:rsidR="00DB49AC" w:rsidRPr="00FC14A2" w:rsidRDefault="00DB49AC">
            <w:r w:rsidRPr="00FC14A2">
              <w:t>PLZ/Ort</w:t>
            </w:r>
          </w:p>
        </w:tc>
        <w:tc>
          <w:tcPr>
            <w:tcW w:w="251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F78FF29" w14:textId="77777777" w:rsidR="00DB49AC" w:rsidRPr="00FC14A2" w:rsidRDefault="00DB49AC">
            <w:r w:rsidRPr="00FC14A2"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9" w:name="Text6"/>
            <w:r w:rsidRPr="00FC14A2">
              <w:instrText xml:space="preserve"> FORMTEXT </w:instrText>
            </w:r>
            <w:r w:rsidRPr="00FC14A2">
              <w:fldChar w:fldCharType="separate"/>
            </w:r>
            <w:r w:rsidR="007A0DDF">
              <w:rPr>
                <w:noProof/>
              </w:rPr>
              <w:t> </w:t>
            </w:r>
            <w:r w:rsidR="007A0DDF">
              <w:rPr>
                <w:noProof/>
              </w:rPr>
              <w:t> </w:t>
            </w:r>
            <w:r w:rsidR="007A0DDF">
              <w:rPr>
                <w:noProof/>
              </w:rPr>
              <w:t> </w:t>
            </w:r>
            <w:r w:rsidR="007A0DDF">
              <w:rPr>
                <w:noProof/>
              </w:rPr>
              <w:t> </w:t>
            </w:r>
            <w:r w:rsidR="007A0DDF">
              <w:rPr>
                <w:noProof/>
              </w:rPr>
              <w:t> </w:t>
            </w:r>
            <w:r w:rsidRPr="00FC14A2">
              <w:fldChar w:fldCharType="end"/>
            </w:r>
            <w:bookmarkEnd w:id="9"/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FE1B54A" w14:textId="77777777" w:rsidR="00DB49AC" w:rsidRPr="00FC14A2" w:rsidRDefault="00DB49AC">
            <w:r w:rsidRPr="00FC14A2">
              <w:t>Datum</w:t>
            </w:r>
          </w:p>
        </w:tc>
        <w:tc>
          <w:tcPr>
            <w:tcW w:w="1500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0F4B937" w14:textId="77777777" w:rsidR="00DB49AC" w:rsidRPr="00FC14A2" w:rsidRDefault="00DB49AC">
            <w:r w:rsidRPr="00FC14A2">
              <w:fldChar w:fldCharType="begin">
                <w:ffData>
                  <w:name w:val="Text2"/>
                  <w:enabled/>
                  <w:calcOnExit w:val="0"/>
                  <w:textInput>
                    <w:type w:val="date"/>
                    <w:format w:val="dd.MM.yy"/>
                  </w:textInput>
                </w:ffData>
              </w:fldChar>
            </w:r>
            <w:r w:rsidRPr="00FC14A2">
              <w:instrText xml:space="preserve"> FORMTEXT </w:instrText>
            </w:r>
            <w:r w:rsidRPr="00FC14A2">
              <w:fldChar w:fldCharType="separate"/>
            </w:r>
            <w:r w:rsidR="007A0DDF">
              <w:rPr>
                <w:noProof/>
              </w:rPr>
              <w:t> </w:t>
            </w:r>
            <w:r w:rsidR="007A0DDF">
              <w:rPr>
                <w:noProof/>
              </w:rPr>
              <w:t> </w:t>
            </w:r>
            <w:r w:rsidR="007A0DDF">
              <w:rPr>
                <w:noProof/>
              </w:rPr>
              <w:t> </w:t>
            </w:r>
            <w:r w:rsidR="007A0DDF">
              <w:rPr>
                <w:noProof/>
              </w:rPr>
              <w:t> </w:t>
            </w:r>
            <w:r w:rsidR="007A0DDF">
              <w:rPr>
                <w:noProof/>
              </w:rPr>
              <w:t> </w:t>
            </w:r>
            <w:r w:rsidRPr="00FC14A2">
              <w:fldChar w:fldCharType="end"/>
            </w:r>
          </w:p>
        </w:tc>
        <w:tc>
          <w:tcPr>
            <w:tcW w:w="120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7724AF2" w14:textId="77777777" w:rsidR="00DB49AC" w:rsidRPr="00FC14A2" w:rsidRDefault="00DB49AC">
            <w:r w:rsidRPr="00FC14A2">
              <w:t>Unterschrift</w:t>
            </w:r>
          </w:p>
        </w:tc>
        <w:tc>
          <w:tcPr>
            <w:tcW w:w="2815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6B20931" w14:textId="77777777" w:rsidR="00DB49AC" w:rsidRPr="00FC14A2" w:rsidRDefault="00DB49AC"/>
        </w:tc>
      </w:tr>
    </w:tbl>
    <w:p w14:paraId="65726082" w14:textId="77777777" w:rsidR="00EF3D96" w:rsidRPr="00B971EA" w:rsidRDefault="00EF3D96" w:rsidP="00FE6664"/>
    <w:sectPr w:rsidR="00EF3D96" w:rsidRPr="00B971EA" w:rsidSect="002B70C1">
      <w:headerReference w:type="first" r:id="rId8"/>
      <w:pgSz w:w="11906" w:h="16838" w:code="9"/>
      <w:pgMar w:top="1134" w:right="567" w:bottom="1079" w:left="1588" w:header="510" w:footer="737" w:gutter="0"/>
      <w:cols w:space="708" w:equalWidth="0">
        <w:col w:w="9751" w:space="708"/>
      </w:cols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ED6AD2" w14:textId="77777777" w:rsidR="00E81005" w:rsidRDefault="00E81005">
      <w:r>
        <w:separator/>
      </w:r>
    </w:p>
  </w:endnote>
  <w:endnote w:type="continuationSeparator" w:id="0">
    <w:p w14:paraId="2044BE3D" w14:textId="77777777" w:rsidR="00E81005" w:rsidRDefault="00E810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45 Light">
    <w:altName w:val="Arial"/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Helvetica 65 Medium"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9927DA" w14:textId="77777777" w:rsidR="00E81005" w:rsidRDefault="00E81005">
      <w:r>
        <w:separator/>
      </w:r>
    </w:p>
  </w:footnote>
  <w:footnote w:type="continuationSeparator" w:id="0">
    <w:p w14:paraId="531B7510" w14:textId="77777777" w:rsidR="00E81005" w:rsidRDefault="00E810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D7582E" w14:textId="7A6B37FD" w:rsidR="00A37C7D" w:rsidRDefault="00FE6664">
    <w:pPr>
      <w:tabs>
        <w:tab w:val="center" w:pos="8193"/>
        <w:tab w:val="center" w:pos="9270"/>
      </w:tabs>
      <w:rPr>
        <w:sz w:val="16"/>
      </w:rPr>
    </w:pPr>
    <w:r>
      <w:rPr>
        <w:rFonts w:cs="Arial"/>
        <w:noProof/>
        <w:sz w:val="22"/>
        <w:szCs w:val="22"/>
        <w:lang w:eastAsia="de-CH"/>
      </w:rPr>
      <w:drawing>
        <wp:anchor distT="0" distB="0" distL="114300" distR="114300" simplePos="0" relativeHeight="251659264" behindDoc="0" locked="0" layoutInCell="1" allowOverlap="1" wp14:anchorId="7E4FD0BA" wp14:editId="380CBD3F">
          <wp:simplePos x="0" y="0"/>
          <wp:positionH relativeFrom="column">
            <wp:posOffset>0</wp:posOffset>
          </wp:positionH>
          <wp:positionV relativeFrom="paragraph">
            <wp:posOffset>-61595</wp:posOffset>
          </wp:positionV>
          <wp:extent cx="1800000" cy="374400"/>
          <wp:effectExtent l="0" t="0" r="0" b="6985"/>
          <wp:wrapNone/>
          <wp:docPr id="4" name="Grafi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sv_Aadorf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00000" cy="374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AA5376"/>
    <w:multiLevelType w:val="hybridMultilevel"/>
    <w:tmpl w:val="34E47B52"/>
    <w:lvl w:ilvl="0" w:tplc="13029D7C">
      <w:start w:val="1"/>
      <w:numFmt w:val="bullet"/>
      <w:lvlText w:val="-"/>
      <w:lvlJc w:val="left"/>
      <w:pPr>
        <w:tabs>
          <w:tab w:val="num" w:pos="360"/>
        </w:tabs>
        <w:ind w:left="227" w:hanging="227"/>
      </w:pPr>
      <w:rPr>
        <w:rFonts w:hint="default"/>
        <w:sz w:val="28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3331A9"/>
    <w:multiLevelType w:val="hybridMultilevel"/>
    <w:tmpl w:val="58EEF504"/>
    <w:lvl w:ilvl="0" w:tplc="ECC84F52">
      <w:start w:val="1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9364C3"/>
    <w:multiLevelType w:val="hybridMultilevel"/>
    <w:tmpl w:val="B79EBA26"/>
    <w:lvl w:ilvl="0" w:tplc="08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DBC2224"/>
    <w:multiLevelType w:val="hybridMultilevel"/>
    <w:tmpl w:val="134A81D0"/>
    <w:lvl w:ilvl="0" w:tplc="322887C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8E6830"/>
    <w:multiLevelType w:val="hybridMultilevel"/>
    <w:tmpl w:val="93386916"/>
    <w:lvl w:ilvl="0" w:tplc="08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5B54E4A"/>
    <w:multiLevelType w:val="hybridMultilevel"/>
    <w:tmpl w:val="8026D92C"/>
    <w:lvl w:ilvl="0" w:tplc="37087D5A">
      <w:start w:val="1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BA67BF"/>
    <w:multiLevelType w:val="hybridMultilevel"/>
    <w:tmpl w:val="C69281FA"/>
    <w:lvl w:ilvl="0" w:tplc="7AF8DC7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16"/>
      </w:rPr>
    </w:lvl>
    <w:lvl w:ilvl="1" w:tplc="08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B5785C"/>
    <w:multiLevelType w:val="hybridMultilevel"/>
    <w:tmpl w:val="7E8C2FB0"/>
    <w:lvl w:ilvl="0" w:tplc="F5985C2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Times New Roman" w:hint="default"/>
      </w:rPr>
    </w:lvl>
    <w:lvl w:ilvl="1" w:tplc="0407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Times New Roman" w:hint="default"/>
      </w:rPr>
    </w:lvl>
    <w:lvl w:ilvl="3" w:tplc="0407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Times New Roman" w:hint="default"/>
      </w:rPr>
    </w:lvl>
    <w:lvl w:ilvl="4" w:tplc="0407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Times New Roman" w:hint="default"/>
      </w:rPr>
    </w:lvl>
    <w:lvl w:ilvl="6" w:tplc="0407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Times New Roman" w:hint="default"/>
      </w:rPr>
    </w:lvl>
    <w:lvl w:ilvl="7" w:tplc="0407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Times New Roman" w:hint="default"/>
      </w:rPr>
    </w:lvl>
  </w:abstractNum>
  <w:abstractNum w:abstractNumId="8" w15:restartNumberingAfterBreak="0">
    <w:nsid w:val="34793A47"/>
    <w:multiLevelType w:val="hybridMultilevel"/>
    <w:tmpl w:val="EBA6F0F0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B597D23"/>
    <w:multiLevelType w:val="hybridMultilevel"/>
    <w:tmpl w:val="D1203A5A"/>
    <w:lvl w:ilvl="0" w:tplc="322887C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D8A1BF9"/>
    <w:multiLevelType w:val="hybridMultilevel"/>
    <w:tmpl w:val="93C4669E"/>
    <w:lvl w:ilvl="0" w:tplc="946695FC">
      <w:numFmt w:val="bullet"/>
      <w:lvlText w:val=""/>
      <w:lvlJc w:val="left"/>
      <w:pPr>
        <w:tabs>
          <w:tab w:val="num" w:pos="3948"/>
        </w:tabs>
        <w:ind w:left="3948" w:hanging="408"/>
      </w:pPr>
      <w:rPr>
        <w:rFonts w:ascii="Wingdings" w:eastAsia="Times New Roman" w:hAnsi="Wingdings" w:cs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4620"/>
        </w:tabs>
        <w:ind w:left="462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5340"/>
        </w:tabs>
        <w:ind w:left="534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6060"/>
        </w:tabs>
        <w:ind w:left="606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6780"/>
        </w:tabs>
        <w:ind w:left="678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7500"/>
        </w:tabs>
        <w:ind w:left="750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8220"/>
        </w:tabs>
        <w:ind w:left="822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8940"/>
        </w:tabs>
        <w:ind w:left="894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9660"/>
        </w:tabs>
        <w:ind w:left="9660" w:hanging="360"/>
      </w:pPr>
      <w:rPr>
        <w:rFonts w:ascii="Wingdings" w:hAnsi="Wingdings" w:hint="default"/>
      </w:rPr>
    </w:lvl>
  </w:abstractNum>
  <w:abstractNum w:abstractNumId="11" w15:restartNumberingAfterBreak="0">
    <w:nsid w:val="446F1FC3"/>
    <w:multiLevelType w:val="hybridMultilevel"/>
    <w:tmpl w:val="34E47B52"/>
    <w:lvl w:ilvl="0" w:tplc="322887C6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6044667"/>
    <w:multiLevelType w:val="hybridMultilevel"/>
    <w:tmpl w:val="312CB974"/>
    <w:lvl w:ilvl="0" w:tplc="4432928E">
      <w:start w:val="1"/>
      <w:numFmt w:val="bullet"/>
      <w:lvlText w:val=""/>
      <w:lvlJc w:val="left"/>
      <w:pPr>
        <w:tabs>
          <w:tab w:val="num" w:pos="720"/>
        </w:tabs>
        <w:ind w:left="717" w:hanging="357"/>
      </w:pPr>
      <w:rPr>
        <w:rFonts w:ascii="Symbol" w:hAnsi="Symbol" w:hint="default"/>
        <w:sz w:val="16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48022D39"/>
    <w:multiLevelType w:val="hybridMultilevel"/>
    <w:tmpl w:val="D0E22DD4"/>
    <w:lvl w:ilvl="0" w:tplc="0807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9B73B29"/>
    <w:multiLevelType w:val="hybridMultilevel"/>
    <w:tmpl w:val="819E1EB6"/>
    <w:lvl w:ilvl="0" w:tplc="322887C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DD062BB"/>
    <w:multiLevelType w:val="hybridMultilevel"/>
    <w:tmpl w:val="F5928508"/>
    <w:lvl w:ilvl="0" w:tplc="13029D7C">
      <w:start w:val="1"/>
      <w:numFmt w:val="bullet"/>
      <w:lvlText w:val="-"/>
      <w:lvlJc w:val="left"/>
      <w:pPr>
        <w:tabs>
          <w:tab w:val="num" w:pos="360"/>
        </w:tabs>
        <w:ind w:left="227" w:hanging="227"/>
      </w:pPr>
      <w:rPr>
        <w:rFonts w:hint="default"/>
        <w:sz w:val="28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F4703AC"/>
    <w:multiLevelType w:val="hybridMultilevel"/>
    <w:tmpl w:val="7FD48F78"/>
    <w:lvl w:ilvl="0" w:tplc="0807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86D7638"/>
    <w:multiLevelType w:val="hybridMultilevel"/>
    <w:tmpl w:val="0EC04864"/>
    <w:lvl w:ilvl="0" w:tplc="322887C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90240CE"/>
    <w:multiLevelType w:val="hybridMultilevel"/>
    <w:tmpl w:val="BDE23CDC"/>
    <w:lvl w:ilvl="0" w:tplc="55CE45EC">
      <w:start w:val="1"/>
      <w:numFmt w:val="bullet"/>
      <w:lvlText w:val="*"/>
      <w:lvlJc w:val="left"/>
      <w:pPr>
        <w:ind w:left="360" w:hanging="360"/>
      </w:pPr>
      <w:rPr>
        <w:rFonts w:ascii="Arial" w:hAnsi="Arial" w:hint="default"/>
      </w:rPr>
    </w:lvl>
    <w:lvl w:ilvl="1" w:tplc="08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9C03794"/>
    <w:multiLevelType w:val="hybridMultilevel"/>
    <w:tmpl w:val="E314083A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A84BD7"/>
    <w:multiLevelType w:val="hybridMultilevel"/>
    <w:tmpl w:val="54FA8954"/>
    <w:lvl w:ilvl="0" w:tplc="08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BA9707E"/>
    <w:multiLevelType w:val="hybridMultilevel"/>
    <w:tmpl w:val="BDE0B1F8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DFF1546"/>
    <w:multiLevelType w:val="hybridMultilevel"/>
    <w:tmpl w:val="86E81A98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2F021FC"/>
    <w:multiLevelType w:val="hybridMultilevel"/>
    <w:tmpl w:val="D7D46972"/>
    <w:lvl w:ilvl="0" w:tplc="322887C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22"/>
  </w:num>
  <w:num w:numId="3">
    <w:abstractNumId w:val="15"/>
  </w:num>
  <w:num w:numId="4">
    <w:abstractNumId w:val="0"/>
  </w:num>
  <w:num w:numId="5">
    <w:abstractNumId w:val="11"/>
  </w:num>
  <w:num w:numId="6">
    <w:abstractNumId w:val="3"/>
  </w:num>
  <w:num w:numId="7">
    <w:abstractNumId w:val="14"/>
  </w:num>
  <w:num w:numId="8">
    <w:abstractNumId w:val="9"/>
  </w:num>
  <w:num w:numId="9">
    <w:abstractNumId w:val="23"/>
  </w:num>
  <w:num w:numId="10">
    <w:abstractNumId w:val="17"/>
  </w:num>
  <w:num w:numId="11">
    <w:abstractNumId w:val="10"/>
  </w:num>
  <w:num w:numId="12">
    <w:abstractNumId w:val="8"/>
  </w:num>
  <w:num w:numId="13">
    <w:abstractNumId w:val="1"/>
  </w:num>
  <w:num w:numId="14">
    <w:abstractNumId w:val="5"/>
  </w:num>
  <w:num w:numId="15">
    <w:abstractNumId w:val="7"/>
  </w:num>
  <w:num w:numId="16">
    <w:abstractNumId w:val="12"/>
  </w:num>
  <w:num w:numId="17">
    <w:abstractNumId w:val="6"/>
  </w:num>
  <w:num w:numId="18">
    <w:abstractNumId w:val="20"/>
  </w:num>
  <w:num w:numId="19">
    <w:abstractNumId w:val="16"/>
  </w:num>
  <w:num w:numId="20">
    <w:abstractNumId w:val="13"/>
  </w:num>
  <w:num w:numId="21">
    <w:abstractNumId w:val="19"/>
  </w:num>
  <w:num w:numId="22">
    <w:abstractNumId w:val="18"/>
  </w:num>
  <w:num w:numId="23">
    <w:abstractNumId w:val="2"/>
  </w:num>
  <w:num w:numId="2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de-DE" w:vendorID="9" w:dllVersion="512" w:checkStyle="1"/>
  <w:activeWritingStyle w:appName="MSWord" w:lang="de-CH" w:vendorID="9" w:dllVersion="512" w:checkStyle="1"/>
  <w:activeWritingStyle w:appName="MSWord" w:lang="it-IT" w:vendorID="3" w:dllVersion="517" w:checkStyle="1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1" w:cryptProviderType="rsaAES" w:cryptAlgorithmClass="hash" w:cryptAlgorithmType="typeAny" w:cryptAlgorithmSid="14" w:cryptSpinCount="100000" w:hash="9zi2RS78RqFG6qg3XKFh7Vl65SEoDn8s5Mi3IJie022YvxI29BmnhR/Uxkogm5evQ9wEdTGXIJV009NT1p1Ngw==" w:salt="5nyxQqfuioKUpl46vSq3fw=="/>
  <w:defaultTabStop w:val="709"/>
  <w:autoHyphenation/>
  <w:hyphenationZone w:val="425"/>
  <w:doNotHyphenateCaps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0646"/>
    <w:rsid w:val="00001C38"/>
    <w:rsid w:val="000126CC"/>
    <w:rsid w:val="00037C53"/>
    <w:rsid w:val="000532DF"/>
    <w:rsid w:val="0006399A"/>
    <w:rsid w:val="00084187"/>
    <w:rsid w:val="000942C6"/>
    <w:rsid w:val="00095BA7"/>
    <w:rsid w:val="000B31DF"/>
    <w:rsid w:val="000C7C5D"/>
    <w:rsid w:val="000D7842"/>
    <w:rsid w:val="000F57BA"/>
    <w:rsid w:val="00100646"/>
    <w:rsid w:val="00101FD9"/>
    <w:rsid w:val="00111EFE"/>
    <w:rsid w:val="00127506"/>
    <w:rsid w:val="00134BEA"/>
    <w:rsid w:val="00147A1E"/>
    <w:rsid w:val="00161004"/>
    <w:rsid w:val="00170804"/>
    <w:rsid w:val="00175DE5"/>
    <w:rsid w:val="00181F94"/>
    <w:rsid w:val="00186793"/>
    <w:rsid w:val="00190466"/>
    <w:rsid w:val="001A4A8C"/>
    <w:rsid w:val="001A7D33"/>
    <w:rsid w:val="001B0C7F"/>
    <w:rsid w:val="001B39A5"/>
    <w:rsid w:val="001D562A"/>
    <w:rsid w:val="001F1412"/>
    <w:rsid w:val="0020292F"/>
    <w:rsid w:val="00221B42"/>
    <w:rsid w:val="002731ED"/>
    <w:rsid w:val="00273EFB"/>
    <w:rsid w:val="002832E1"/>
    <w:rsid w:val="002A7A59"/>
    <w:rsid w:val="002B6875"/>
    <w:rsid w:val="002B70C1"/>
    <w:rsid w:val="002C5B38"/>
    <w:rsid w:val="002F39E5"/>
    <w:rsid w:val="0033598B"/>
    <w:rsid w:val="00350B21"/>
    <w:rsid w:val="003B15EE"/>
    <w:rsid w:val="003C6B86"/>
    <w:rsid w:val="003D1E95"/>
    <w:rsid w:val="003E088B"/>
    <w:rsid w:val="00432396"/>
    <w:rsid w:val="00453134"/>
    <w:rsid w:val="004861E3"/>
    <w:rsid w:val="004C04C2"/>
    <w:rsid w:val="004D6BE7"/>
    <w:rsid w:val="004E4D75"/>
    <w:rsid w:val="0050069A"/>
    <w:rsid w:val="00500FD7"/>
    <w:rsid w:val="00507A3C"/>
    <w:rsid w:val="005309A7"/>
    <w:rsid w:val="005445D6"/>
    <w:rsid w:val="00544740"/>
    <w:rsid w:val="00545CEA"/>
    <w:rsid w:val="00550F54"/>
    <w:rsid w:val="00550F66"/>
    <w:rsid w:val="005513A7"/>
    <w:rsid w:val="005911AB"/>
    <w:rsid w:val="005C623A"/>
    <w:rsid w:val="005C731E"/>
    <w:rsid w:val="005D0811"/>
    <w:rsid w:val="005D2340"/>
    <w:rsid w:val="005D6EA5"/>
    <w:rsid w:val="005E64AD"/>
    <w:rsid w:val="00621DCB"/>
    <w:rsid w:val="00632808"/>
    <w:rsid w:val="0063713C"/>
    <w:rsid w:val="006516B0"/>
    <w:rsid w:val="0065405D"/>
    <w:rsid w:val="00657B97"/>
    <w:rsid w:val="0066360C"/>
    <w:rsid w:val="0066737C"/>
    <w:rsid w:val="00667E9A"/>
    <w:rsid w:val="00683717"/>
    <w:rsid w:val="006A1A86"/>
    <w:rsid w:val="006C0D92"/>
    <w:rsid w:val="006C14B0"/>
    <w:rsid w:val="006C31D0"/>
    <w:rsid w:val="006E3997"/>
    <w:rsid w:val="006E77DC"/>
    <w:rsid w:val="006F7072"/>
    <w:rsid w:val="00727693"/>
    <w:rsid w:val="00756778"/>
    <w:rsid w:val="00762898"/>
    <w:rsid w:val="00767A85"/>
    <w:rsid w:val="00783FDC"/>
    <w:rsid w:val="007845BF"/>
    <w:rsid w:val="007A0DDF"/>
    <w:rsid w:val="007B0A22"/>
    <w:rsid w:val="007B355D"/>
    <w:rsid w:val="007C3EBB"/>
    <w:rsid w:val="007D3DB3"/>
    <w:rsid w:val="007F3FB0"/>
    <w:rsid w:val="007F52C0"/>
    <w:rsid w:val="00827AD6"/>
    <w:rsid w:val="008343DC"/>
    <w:rsid w:val="00867D38"/>
    <w:rsid w:val="00870309"/>
    <w:rsid w:val="008F27FB"/>
    <w:rsid w:val="009458A4"/>
    <w:rsid w:val="00955802"/>
    <w:rsid w:val="00960979"/>
    <w:rsid w:val="00964889"/>
    <w:rsid w:val="009962C9"/>
    <w:rsid w:val="009A7063"/>
    <w:rsid w:val="009B207C"/>
    <w:rsid w:val="009E6505"/>
    <w:rsid w:val="009F1BA7"/>
    <w:rsid w:val="009F4730"/>
    <w:rsid w:val="00A20941"/>
    <w:rsid w:val="00A3284F"/>
    <w:rsid w:val="00A37C7D"/>
    <w:rsid w:val="00A60314"/>
    <w:rsid w:val="00A64C78"/>
    <w:rsid w:val="00A80434"/>
    <w:rsid w:val="00A92B21"/>
    <w:rsid w:val="00AA3E2C"/>
    <w:rsid w:val="00AA74C5"/>
    <w:rsid w:val="00AB2958"/>
    <w:rsid w:val="00AB539D"/>
    <w:rsid w:val="00AC7C70"/>
    <w:rsid w:val="00AF0E36"/>
    <w:rsid w:val="00B00590"/>
    <w:rsid w:val="00B131CF"/>
    <w:rsid w:val="00B47BCC"/>
    <w:rsid w:val="00B60F09"/>
    <w:rsid w:val="00B6654E"/>
    <w:rsid w:val="00B81195"/>
    <w:rsid w:val="00B971EA"/>
    <w:rsid w:val="00BB09F2"/>
    <w:rsid w:val="00BB4DC2"/>
    <w:rsid w:val="00BB699D"/>
    <w:rsid w:val="00BB76A2"/>
    <w:rsid w:val="00BC5DE2"/>
    <w:rsid w:val="00BD53E1"/>
    <w:rsid w:val="00BE314B"/>
    <w:rsid w:val="00BE4461"/>
    <w:rsid w:val="00C02B1D"/>
    <w:rsid w:val="00C065BC"/>
    <w:rsid w:val="00C15952"/>
    <w:rsid w:val="00C34361"/>
    <w:rsid w:val="00C64BD8"/>
    <w:rsid w:val="00C715BF"/>
    <w:rsid w:val="00C77D51"/>
    <w:rsid w:val="00C80B97"/>
    <w:rsid w:val="00C867EF"/>
    <w:rsid w:val="00CA19B8"/>
    <w:rsid w:val="00CA27DD"/>
    <w:rsid w:val="00CB172C"/>
    <w:rsid w:val="00CB2E7B"/>
    <w:rsid w:val="00CE01B4"/>
    <w:rsid w:val="00D25526"/>
    <w:rsid w:val="00D47DC2"/>
    <w:rsid w:val="00D5132D"/>
    <w:rsid w:val="00D52509"/>
    <w:rsid w:val="00D5737F"/>
    <w:rsid w:val="00D632DB"/>
    <w:rsid w:val="00D650EB"/>
    <w:rsid w:val="00D7455F"/>
    <w:rsid w:val="00D859CA"/>
    <w:rsid w:val="00DB2215"/>
    <w:rsid w:val="00DB49AC"/>
    <w:rsid w:val="00DC2C0B"/>
    <w:rsid w:val="00E240CE"/>
    <w:rsid w:val="00E54CE2"/>
    <w:rsid w:val="00E55647"/>
    <w:rsid w:val="00E6412B"/>
    <w:rsid w:val="00E66441"/>
    <w:rsid w:val="00E81005"/>
    <w:rsid w:val="00E816A6"/>
    <w:rsid w:val="00E82F5B"/>
    <w:rsid w:val="00E8384E"/>
    <w:rsid w:val="00E855CB"/>
    <w:rsid w:val="00E8691B"/>
    <w:rsid w:val="00ED0844"/>
    <w:rsid w:val="00ED2A4D"/>
    <w:rsid w:val="00EE0FD0"/>
    <w:rsid w:val="00EF3D96"/>
    <w:rsid w:val="00F07706"/>
    <w:rsid w:val="00F23A1E"/>
    <w:rsid w:val="00F37647"/>
    <w:rsid w:val="00F52BCE"/>
    <w:rsid w:val="00F62786"/>
    <w:rsid w:val="00F814A3"/>
    <w:rsid w:val="00F95F0A"/>
    <w:rsid w:val="00F9603E"/>
    <w:rsid w:val="00FC137E"/>
    <w:rsid w:val="00FC14A2"/>
    <w:rsid w:val="00FE42D6"/>
    <w:rsid w:val="00FE6664"/>
    <w:rsid w:val="00FF1CB5"/>
    <w:rsid w:val="00FF6E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  <w14:docId w14:val="50192F03"/>
  <w15:chartTrackingRefBased/>
  <w15:docId w15:val="{40AE6A88-C866-4DD2-9260-424793BA01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Pr>
      <w:rFonts w:ascii="Arial" w:hAnsi="Arial"/>
      <w:lang w:eastAsia="de-DE"/>
    </w:r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b/>
      <w:bCs/>
      <w:sz w:val="24"/>
      <w:szCs w:val="24"/>
    </w:rPr>
  </w:style>
  <w:style w:type="paragraph" w:styleId="berschrift2">
    <w:name w:val="heading 2"/>
    <w:basedOn w:val="Standard"/>
    <w:next w:val="Standard"/>
    <w:qFormat/>
    <w:pPr>
      <w:keepNext/>
      <w:outlineLvl w:val="1"/>
    </w:pPr>
    <w:rPr>
      <w:b/>
      <w:bCs/>
      <w:sz w:val="22"/>
      <w:szCs w:val="22"/>
    </w:rPr>
  </w:style>
  <w:style w:type="paragraph" w:styleId="berschrift3">
    <w:name w:val="heading 3"/>
    <w:basedOn w:val="Standard"/>
    <w:next w:val="Standard"/>
    <w:qFormat/>
    <w:pPr>
      <w:keepNext/>
      <w:tabs>
        <w:tab w:val="left" w:pos="851"/>
      </w:tabs>
      <w:outlineLvl w:val="2"/>
    </w:pPr>
    <w:rPr>
      <w:b/>
      <w:bCs/>
      <w:sz w:val="36"/>
    </w:rPr>
  </w:style>
  <w:style w:type="paragraph" w:styleId="berschrift4">
    <w:name w:val="heading 4"/>
    <w:basedOn w:val="Standard"/>
    <w:next w:val="Standard"/>
    <w:qFormat/>
    <w:pPr>
      <w:keepNext/>
      <w:overflowPunct w:val="0"/>
      <w:autoSpaceDE w:val="0"/>
      <w:autoSpaceDN w:val="0"/>
      <w:adjustRightInd w:val="0"/>
      <w:textAlignment w:val="baseline"/>
      <w:outlineLvl w:val="3"/>
    </w:pPr>
    <w:rPr>
      <w:b/>
      <w:bCs/>
      <w:lang w:val="de-DE"/>
    </w:rPr>
  </w:style>
  <w:style w:type="paragraph" w:styleId="berschrift5">
    <w:name w:val="heading 5"/>
    <w:basedOn w:val="Standard"/>
    <w:next w:val="Standard"/>
    <w:qFormat/>
    <w:pPr>
      <w:keepNext/>
      <w:jc w:val="right"/>
      <w:outlineLvl w:val="4"/>
    </w:pPr>
    <w:rPr>
      <w:rFonts w:cs="Arial"/>
      <w:b/>
      <w:bCs/>
      <w:sz w:val="24"/>
      <w:szCs w:val="24"/>
    </w:rPr>
  </w:style>
  <w:style w:type="paragraph" w:styleId="berschrift6">
    <w:name w:val="heading 6"/>
    <w:basedOn w:val="Standard"/>
    <w:next w:val="Standard"/>
    <w:qFormat/>
    <w:pPr>
      <w:keepNext/>
      <w:outlineLvl w:val="5"/>
    </w:pPr>
    <w:rPr>
      <w:rFonts w:cs="Arial"/>
      <w:sz w:val="28"/>
      <w:szCs w:val="24"/>
    </w:rPr>
  </w:style>
  <w:style w:type="paragraph" w:styleId="berschrift7">
    <w:name w:val="heading 7"/>
    <w:basedOn w:val="Standard"/>
    <w:next w:val="Standard"/>
    <w:qFormat/>
    <w:pPr>
      <w:keepNext/>
      <w:outlineLvl w:val="6"/>
    </w:pPr>
    <w:rPr>
      <w:rFonts w:cs="Arial"/>
      <w:b/>
      <w:bCs/>
      <w:sz w:val="24"/>
      <w:szCs w:val="24"/>
    </w:rPr>
  </w:style>
  <w:style w:type="paragraph" w:styleId="berschrift8">
    <w:name w:val="heading 8"/>
    <w:basedOn w:val="Standard"/>
    <w:next w:val="Standard"/>
    <w:qFormat/>
    <w:pPr>
      <w:keepNext/>
      <w:outlineLvl w:val="7"/>
    </w:pPr>
    <w:rPr>
      <w:b/>
      <w:bCs/>
      <w:sz w:val="2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Fuzeile">
    <w:name w:val="footer"/>
    <w:basedOn w:val="Standard"/>
    <w:link w:val="FuzeileZchn"/>
    <w:pPr>
      <w:tabs>
        <w:tab w:val="center" w:pos="4536"/>
        <w:tab w:val="right" w:pos="9072"/>
      </w:tabs>
    </w:pPr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Textkrper">
    <w:name w:val="Body Text"/>
    <w:basedOn w:val="Standard"/>
    <w:pPr>
      <w:overflowPunct w:val="0"/>
      <w:autoSpaceDE w:val="0"/>
      <w:autoSpaceDN w:val="0"/>
      <w:adjustRightInd w:val="0"/>
      <w:textAlignment w:val="baseline"/>
    </w:pPr>
    <w:rPr>
      <w:lang w:val="de-DE"/>
    </w:rPr>
  </w:style>
  <w:style w:type="character" w:styleId="Seitenzahl">
    <w:name w:val="page number"/>
    <w:basedOn w:val="Absatz-Standardschriftart"/>
  </w:style>
  <w:style w:type="paragraph" w:customStyle="1" w:styleId="text">
    <w:name w:val="text"/>
    <w:pPr>
      <w:tabs>
        <w:tab w:val="right" w:pos="3090"/>
        <w:tab w:val="left" w:pos="3373"/>
        <w:tab w:val="left" w:pos="3543"/>
        <w:tab w:val="left" w:pos="3742"/>
      </w:tabs>
      <w:autoSpaceDE w:val="0"/>
      <w:autoSpaceDN w:val="0"/>
      <w:adjustRightInd w:val="0"/>
      <w:ind w:left="3373" w:hanging="3373"/>
    </w:pPr>
    <w:rPr>
      <w:rFonts w:ascii="Helvetica 45 Light" w:hAnsi="Helvetica 45 Light"/>
      <w:color w:val="000000"/>
      <w:lang w:val="de-DE" w:eastAsia="de-DE"/>
    </w:rPr>
  </w:style>
  <w:style w:type="paragraph" w:customStyle="1" w:styleId="utitel1">
    <w:name w:val="utitel1"/>
    <w:pPr>
      <w:tabs>
        <w:tab w:val="right" w:pos="3090"/>
        <w:tab w:val="left" w:pos="3373"/>
        <w:tab w:val="left" w:pos="3543"/>
        <w:tab w:val="left" w:pos="3742"/>
      </w:tabs>
      <w:autoSpaceDE w:val="0"/>
      <w:autoSpaceDN w:val="0"/>
      <w:adjustRightInd w:val="0"/>
      <w:jc w:val="right"/>
    </w:pPr>
    <w:rPr>
      <w:rFonts w:ascii="Helvetica 65 Medium" w:hAnsi="Helvetica 65 Medium"/>
      <w:b/>
      <w:bCs/>
      <w:lang w:val="de-DE" w:eastAsia="de-DE"/>
    </w:rPr>
  </w:style>
  <w:style w:type="character" w:styleId="Hyperlink">
    <w:name w:val="Hyperlink"/>
    <w:uiPriority w:val="99"/>
    <w:rPr>
      <w:color w:val="0000FF"/>
      <w:u w:val="single"/>
    </w:rPr>
  </w:style>
  <w:style w:type="paragraph" w:styleId="Blocktext">
    <w:name w:val="Block Text"/>
    <w:basedOn w:val="Standard"/>
    <w:pPr>
      <w:ind w:left="4956" w:right="1138" w:hanging="4956"/>
    </w:pPr>
    <w:rPr>
      <w:b/>
      <w:bCs/>
    </w:rPr>
  </w:style>
  <w:style w:type="paragraph" w:styleId="Textkrper2">
    <w:name w:val="Body Text 2"/>
    <w:basedOn w:val="Standard"/>
    <w:rPr>
      <w:color w:val="FF0000"/>
    </w:rPr>
  </w:style>
  <w:style w:type="paragraph" w:styleId="Sprechblasentext">
    <w:name w:val="Balloon Text"/>
    <w:basedOn w:val="Standard"/>
    <w:semiHidden/>
    <w:rPr>
      <w:rFonts w:ascii="Tahoma" w:hAnsi="Tahoma" w:cs="Tahoma"/>
      <w:sz w:val="16"/>
      <w:szCs w:val="16"/>
    </w:rPr>
  </w:style>
  <w:style w:type="character" w:styleId="Funotenzeichen">
    <w:name w:val="footnote reference"/>
    <w:rsid w:val="00727693"/>
    <w:rPr>
      <w:position w:val="6"/>
      <w:sz w:val="16"/>
      <w:szCs w:val="20"/>
      <w:vertAlign w:val="superscript"/>
    </w:rPr>
  </w:style>
  <w:style w:type="table" w:customStyle="1" w:styleId="Tabellengitternetz">
    <w:name w:val="Tabellengitternetz"/>
    <w:basedOn w:val="NormaleTabelle"/>
    <w:rsid w:val="000639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ommentarzeichen">
    <w:name w:val="annotation reference"/>
    <w:rsid w:val="00C34361"/>
    <w:rPr>
      <w:sz w:val="16"/>
      <w:szCs w:val="16"/>
    </w:rPr>
  </w:style>
  <w:style w:type="paragraph" w:styleId="Kommentartext">
    <w:name w:val="annotation text"/>
    <w:basedOn w:val="Standard"/>
    <w:link w:val="KommentartextZchn"/>
    <w:rsid w:val="00C34361"/>
  </w:style>
  <w:style w:type="character" w:customStyle="1" w:styleId="KommentartextZchn">
    <w:name w:val="Kommentartext Zchn"/>
    <w:link w:val="Kommentartext"/>
    <w:rsid w:val="00C34361"/>
    <w:rPr>
      <w:rFonts w:ascii="Arial" w:hAnsi="Arial"/>
      <w:lang w:eastAsia="de-DE"/>
    </w:rPr>
  </w:style>
  <w:style w:type="paragraph" w:styleId="Kommentarthema">
    <w:name w:val="annotation subject"/>
    <w:basedOn w:val="Kommentartext"/>
    <w:next w:val="Kommentartext"/>
    <w:link w:val="KommentarthemaZchn"/>
    <w:rsid w:val="00C34361"/>
    <w:rPr>
      <w:b/>
      <w:bCs/>
    </w:rPr>
  </w:style>
  <w:style w:type="character" w:customStyle="1" w:styleId="KommentarthemaZchn">
    <w:name w:val="Kommentarthema Zchn"/>
    <w:link w:val="Kommentarthema"/>
    <w:rsid w:val="00C34361"/>
    <w:rPr>
      <w:rFonts w:ascii="Arial" w:hAnsi="Arial"/>
      <w:b/>
      <w:bCs/>
      <w:lang w:eastAsia="de-DE"/>
    </w:rPr>
  </w:style>
  <w:style w:type="paragraph" w:styleId="Funotentext">
    <w:name w:val="footnote text"/>
    <w:basedOn w:val="Standard"/>
    <w:link w:val="FunotentextZchn"/>
    <w:rsid w:val="00C15952"/>
    <w:rPr>
      <w:sz w:val="16"/>
    </w:rPr>
  </w:style>
  <w:style w:type="character" w:customStyle="1" w:styleId="FunotentextZchn">
    <w:name w:val="Fußnotentext Zchn"/>
    <w:link w:val="Funotentext"/>
    <w:rsid w:val="00C15952"/>
    <w:rPr>
      <w:rFonts w:ascii="Arial" w:hAnsi="Arial"/>
      <w:sz w:val="16"/>
      <w:lang w:eastAsia="de-DE"/>
    </w:rPr>
  </w:style>
  <w:style w:type="character" w:customStyle="1" w:styleId="FuzeileZchn">
    <w:name w:val="Fußzeile Zchn"/>
    <w:link w:val="Fuzeile"/>
    <w:rsid w:val="00EF3D96"/>
    <w:rPr>
      <w:rFonts w:ascii="Arial" w:hAnsi="Arial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th\Desktop\ZS_355_20_d_Postendienst_Handbuch_Anhang%20Version1.dot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C07364-7A76-493B-8DBC-4F1C2AE3CF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ZS_355_20_d_Postendienst_Handbuch_Anhang Version1.dot</Template>
  <TotalTime>0</TotalTime>
  <Pages>1</Pages>
  <Words>336</Words>
  <Characters>2124</Characters>
  <Application>Microsoft Office Word</Application>
  <DocSecurity>0</DocSecurity>
  <Lines>17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Schweizerischer Samariterbund</vt:lpstr>
    </vt:vector>
  </TitlesOfParts>
  <Company>Samariterbund</Company>
  <LinksUpToDate>false</LinksUpToDate>
  <CharactersWithSpaces>2456</CharactersWithSpaces>
  <SharedDoc>false</SharedDoc>
  <HLinks>
    <vt:vector size="12" baseType="variant">
      <vt:variant>
        <vt:i4>5439512</vt:i4>
      </vt:variant>
      <vt:variant>
        <vt:i4>689</vt:i4>
      </vt:variant>
      <vt:variant>
        <vt:i4>0</vt:i4>
      </vt:variant>
      <vt:variant>
        <vt:i4>5</vt:i4>
      </vt:variant>
      <vt:variant>
        <vt:lpwstr>http://shop.samariter.ch/</vt:lpwstr>
      </vt:variant>
      <vt:variant>
        <vt:lpwstr/>
      </vt:variant>
      <vt:variant>
        <vt:i4>851994</vt:i4>
      </vt:variant>
      <vt:variant>
        <vt:i4>0</vt:i4>
      </vt:variant>
      <vt:variant>
        <vt:i4>0</vt:i4>
      </vt:variant>
      <vt:variant>
        <vt:i4>5</vt:i4>
      </vt:variant>
      <vt:variant>
        <vt:lpwstr>http://www.samariter.ch/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Schweizerischer Samariterbund</dc:title>
  <dc:subject/>
  <dc:creator>Ruth</dc:creator>
  <cp:keywords/>
  <cp:lastModifiedBy>Margret</cp:lastModifiedBy>
  <cp:revision>4</cp:revision>
  <cp:lastPrinted>2015-12-16T10:42:00Z</cp:lastPrinted>
  <dcterms:created xsi:type="dcterms:W3CDTF">2021-05-25T17:01:00Z</dcterms:created>
  <dcterms:modified xsi:type="dcterms:W3CDTF">2021-05-25T17:04:00Z</dcterms:modified>
</cp:coreProperties>
</file>